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70E" w:rsidRDefault="00EA170E" w:rsidP="00D501D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 w:rsidRPr="00C24E31">
        <w:rPr>
          <w:b/>
          <w:sz w:val="28"/>
          <w:szCs w:val="28"/>
        </w:rPr>
        <w:t xml:space="preserve">Тема 10.5.  Создание </w:t>
      </w:r>
      <w:r w:rsidRPr="00C24E31">
        <w:rPr>
          <w:b/>
          <w:sz w:val="28"/>
          <w:szCs w:val="28"/>
          <w:lang w:val="en-US"/>
        </w:rPr>
        <w:t>Web</w:t>
      </w:r>
      <w:r w:rsidRPr="00C24E31">
        <w:rPr>
          <w:b/>
          <w:sz w:val="28"/>
          <w:szCs w:val="28"/>
        </w:rPr>
        <w:t>-страниц в</w:t>
      </w:r>
      <w:r w:rsidRPr="00C24E31">
        <w:rPr>
          <w:b/>
          <w:bCs/>
          <w:sz w:val="28"/>
          <w:szCs w:val="28"/>
        </w:rPr>
        <w:t xml:space="preserve"> бесплатном конструкторе сайтов</w:t>
      </w:r>
    </w:p>
    <w:p w:rsidR="00EA170E" w:rsidRDefault="00EA170E" w:rsidP="00A0050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A170E" w:rsidRPr="00E77CE9" w:rsidRDefault="00EA170E" w:rsidP="00A00506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323B4A">
        <w:rPr>
          <w:rFonts w:ascii="Times New Roman" w:hAnsi="Times New Roman"/>
          <w:b/>
          <w:color w:val="000000"/>
          <w:sz w:val="24"/>
          <w:szCs w:val="24"/>
        </w:rPr>
        <w:t xml:space="preserve">Тема урока: </w:t>
      </w:r>
      <w:r w:rsidRPr="00E77CE9">
        <w:rPr>
          <w:rFonts w:ascii="Times New Roman" w:hAnsi="Times New Roman"/>
          <w:color w:val="auto"/>
          <w:sz w:val="24"/>
          <w:szCs w:val="24"/>
        </w:rPr>
        <w:t>Создание и обработка комплексного информационного объекта в виде веб-страницы (веб-сайта) с использованием шаблонов</w:t>
      </w:r>
    </w:p>
    <w:p w:rsidR="00EA170E" w:rsidRPr="00E77CE9" w:rsidRDefault="00EA170E" w:rsidP="00A00506">
      <w:pPr>
        <w:pStyle w:val="Heading1"/>
        <w:spacing w:before="0" w:after="0"/>
        <w:rPr>
          <w:rFonts w:ascii="Times New Roman" w:hAnsi="Times New Roman" w:cs="Times New Roman"/>
          <w:bCs w:val="0"/>
          <w:color w:val="000000"/>
          <w:kern w:val="0"/>
          <w:sz w:val="24"/>
          <w:szCs w:val="24"/>
          <w:lang w:eastAsia="en-US"/>
        </w:rPr>
      </w:pPr>
      <w:r w:rsidRPr="00E77CE9">
        <w:rPr>
          <w:rFonts w:ascii="Times New Roman" w:hAnsi="Times New Roman" w:cs="Times New Roman"/>
          <w:bCs w:val="0"/>
          <w:color w:val="000000"/>
          <w:kern w:val="0"/>
          <w:sz w:val="24"/>
          <w:szCs w:val="24"/>
          <w:lang w:eastAsia="en-US"/>
        </w:rPr>
        <w:t>Цели:</w:t>
      </w:r>
      <w:r>
        <w:rPr>
          <w:rFonts w:ascii="Times New Roman" w:hAnsi="Times New Roman" w:cs="Times New Roman"/>
          <w:bCs w:val="0"/>
          <w:color w:val="000000"/>
          <w:kern w:val="0"/>
          <w:sz w:val="24"/>
          <w:szCs w:val="24"/>
          <w:lang w:eastAsia="en-US"/>
        </w:rPr>
        <w:t xml:space="preserve"> </w:t>
      </w:r>
      <w:r w:rsidRPr="006902E1">
        <w:rPr>
          <w:rFonts w:ascii="Times New Roman" w:hAnsi="Times New Roman" w:cs="Times New Roman"/>
          <w:b w:val="0"/>
          <w:bCs w:val="0"/>
          <w:kern w:val="0"/>
          <w:sz w:val="24"/>
          <w:szCs w:val="24"/>
          <w:lang w:eastAsia="en-US"/>
        </w:rPr>
        <w:t>Создание информационного объекта в виде веб-сайта с помощью сервиса</w:t>
      </w:r>
      <w:r>
        <w:rPr>
          <w:rFonts w:ascii="Times New Roman" w:hAnsi="Times New Roman" w:cs="Times New Roman"/>
          <w:bCs w:val="0"/>
          <w:color w:val="000000"/>
          <w:kern w:val="0"/>
          <w:sz w:val="24"/>
          <w:szCs w:val="24"/>
          <w:lang w:eastAsia="en-US"/>
        </w:rPr>
        <w:t xml:space="preserve"> </w:t>
      </w:r>
      <w:hyperlink r:id="rId7" w:history="1">
        <w:r w:rsidRPr="004640B9">
          <w:rPr>
            <w:rStyle w:val="Hyperlink"/>
            <w:rFonts w:ascii="Times New Roman" w:hAnsi="Times New Roman" w:cs="Arial"/>
            <w:sz w:val="24"/>
            <w:szCs w:val="24"/>
          </w:rPr>
          <w:t>http://www.sites.google.com/</w:t>
        </w:r>
      </w:hyperlink>
    </w:p>
    <w:p w:rsidR="00EA170E" w:rsidRPr="00E77CE9" w:rsidRDefault="00EA170E" w:rsidP="00A00506">
      <w:pPr>
        <w:pStyle w:val="NormalWeb"/>
        <w:spacing w:before="0" w:beforeAutospacing="0" w:after="0" w:afterAutospacing="0"/>
        <w:rPr>
          <w:b/>
          <w:color w:val="000000"/>
          <w:lang w:eastAsia="en-US"/>
        </w:rPr>
      </w:pPr>
      <w:r w:rsidRPr="00E77CE9">
        <w:rPr>
          <w:b/>
          <w:color w:val="000000"/>
          <w:lang w:eastAsia="en-US"/>
        </w:rPr>
        <w:t xml:space="preserve">Образовательная: </w:t>
      </w:r>
    </w:p>
    <w:p w:rsidR="00EA170E" w:rsidRPr="006902E1" w:rsidRDefault="00EA170E" w:rsidP="00A00506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6902E1">
        <w:rPr>
          <w:rFonts w:ascii="Times New Roman" w:hAnsi="Times New Roman"/>
          <w:i/>
          <w:color w:val="auto"/>
          <w:sz w:val="24"/>
          <w:szCs w:val="24"/>
        </w:rPr>
        <w:t>приобрести начальные навыки создания простейших веб-сайтов;</w:t>
      </w:r>
    </w:p>
    <w:p w:rsidR="00EA170E" w:rsidRPr="006902E1" w:rsidRDefault="00EA170E" w:rsidP="00A00506">
      <w:pPr>
        <w:numPr>
          <w:ilvl w:val="0"/>
          <w:numId w:val="21"/>
        </w:numPr>
        <w:tabs>
          <w:tab w:val="num" w:pos="2242"/>
        </w:tabs>
        <w:spacing w:after="0" w:line="240" w:lineRule="auto"/>
        <w:rPr>
          <w:rFonts w:ascii="Times New Roman" w:hAnsi="Times New Roman"/>
          <w:i/>
          <w:color w:val="auto"/>
          <w:sz w:val="24"/>
          <w:szCs w:val="24"/>
        </w:rPr>
      </w:pPr>
      <w:r w:rsidRPr="006902E1">
        <w:rPr>
          <w:rFonts w:ascii="Times New Roman" w:hAnsi="Times New Roman"/>
          <w:i/>
          <w:color w:val="auto"/>
          <w:sz w:val="24"/>
          <w:szCs w:val="24"/>
        </w:rPr>
        <w:t xml:space="preserve">научиться использовать шаблоны сервиса  </w:t>
      </w:r>
      <w:hyperlink r:id="rId8" w:history="1">
        <w:r w:rsidRPr="006902E1">
          <w:rPr>
            <w:rFonts w:ascii="Times New Roman" w:hAnsi="Times New Roman"/>
            <w:i/>
            <w:color w:val="auto"/>
            <w:sz w:val="24"/>
            <w:szCs w:val="24"/>
          </w:rPr>
          <w:t>http://www.sites.google.com/</w:t>
        </w:r>
      </w:hyperlink>
      <w:r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6902E1">
        <w:rPr>
          <w:rFonts w:ascii="Times New Roman" w:hAnsi="Times New Roman"/>
          <w:i/>
          <w:color w:val="auto"/>
          <w:sz w:val="24"/>
          <w:szCs w:val="24"/>
        </w:rPr>
        <w:t>для создания, фо</w:t>
      </w:r>
      <w:r w:rsidRPr="006902E1">
        <w:rPr>
          <w:rFonts w:ascii="Times New Roman" w:hAnsi="Times New Roman"/>
          <w:i/>
          <w:color w:val="auto"/>
          <w:sz w:val="24"/>
          <w:szCs w:val="24"/>
        </w:rPr>
        <w:t>р</w:t>
      </w:r>
      <w:r w:rsidRPr="006902E1">
        <w:rPr>
          <w:rFonts w:ascii="Times New Roman" w:hAnsi="Times New Roman"/>
          <w:i/>
          <w:color w:val="auto"/>
          <w:sz w:val="24"/>
          <w:szCs w:val="24"/>
        </w:rPr>
        <w:t>матирования Web-страниц</w:t>
      </w:r>
    </w:p>
    <w:p w:rsidR="00EA170E" w:rsidRPr="00E77CE9" w:rsidRDefault="00EA170E" w:rsidP="00A00506">
      <w:pPr>
        <w:pStyle w:val="Heading9"/>
        <w:keepNext/>
        <w:spacing w:before="0"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  <w:r w:rsidRPr="00E77CE9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Воспитательная:</w:t>
      </w:r>
      <w:r w:rsidRPr="00E77CE9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ab/>
      </w:r>
    </w:p>
    <w:p w:rsidR="00EA170E" w:rsidRPr="006902E1" w:rsidRDefault="00EA170E" w:rsidP="00A00506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6902E1">
        <w:rPr>
          <w:rFonts w:ascii="Times New Roman" w:hAnsi="Times New Roman"/>
          <w:i/>
          <w:color w:val="auto"/>
          <w:sz w:val="24"/>
          <w:szCs w:val="24"/>
        </w:rPr>
        <w:t>воспитание информационной культуры учащихся, внимательности, аккуратности, дисц</w:t>
      </w:r>
      <w:r w:rsidRPr="006902E1">
        <w:rPr>
          <w:rFonts w:ascii="Times New Roman" w:hAnsi="Times New Roman"/>
          <w:i/>
          <w:color w:val="auto"/>
          <w:sz w:val="24"/>
          <w:szCs w:val="24"/>
        </w:rPr>
        <w:t>и</w:t>
      </w:r>
      <w:r w:rsidRPr="006902E1">
        <w:rPr>
          <w:rFonts w:ascii="Times New Roman" w:hAnsi="Times New Roman"/>
          <w:i/>
          <w:color w:val="auto"/>
          <w:sz w:val="24"/>
          <w:szCs w:val="24"/>
        </w:rPr>
        <w:t>плинированности, усидчивости;</w:t>
      </w:r>
    </w:p>
    <w:p w:rsidR="00EA170E" w:rsidRPr="00E77CE9" w:rsidRDefault="00EA170E" w:rsidP="00A00506">
      <w:pPr>
        <w:pStyle w:val="Heading9"/>
        <w:keepNext/>
        <w:tabs>
          <w:tab w:val="left" w:pos="2242"/>
        </w:tabs>
        <w:spacing w:before="0" w:after="0"/>
        <w:ind w:firstLine="22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  <w:r w:rsidRPr="00E77CE9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Развивающая:</w:t>
      </w:r>
      <w:r w:rsidRPr="00E77CE9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ab/>
      </w:r>
    </w:p>
    <w:p w:rsidR="00EA170E" w:rsidRPr="00E77CE9" w:rsidRDefault="00EA170E" w:rsidP="00A00506">
      <w:pPr>
        <w:pStyle w:val="Heading9"/>
        <w:keepNext/>
        <w:numPr>
          <w:ilvl w:val="0"/>
          <w:numId w:val="23"/>
        </w:numPr>
        <w:tabs>
          <w:tab w:val="left" w:pos="2242"/>
        </w:tabs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E77CE9">
        <w:rPr>
          <w:rFonts w:ascii="Times New Roman" w:hAnsi="Times New Roman" w:cs="Times New Roman"/>
          <w:sz w:val="24"/>
          <w:szCs w:val="24"/>
          <w:lang w:eastAsia="en-US"/>
        </w:rPr>
        <w:t>развивать наглядно-образное мышление, память и умение сравнивать и анализировать</w:t>
      </w:r>
    </w:p>
    <w:p w:rsidR="00EA170E" w:rsidRPr="006351D3" w:rsidRDefault="00EA170E" w:rsidP="00A0050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A170E" w:rsidRPr="00E77CE9" w:rsidRDefault="00EA170E" w:rsidP="00A0050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E77CE9">
        <w:rPr>
          <w:rFonts w:ascii="Times New Roman" w:hAnsi="Times New Roman"/>
          <w:b/>
          <w:color w:val="000000"/>
          <w:sz w:val="24"/>
          <w:szCs w:val="24"/>
        </w:rPr>
        <w:t>Знать:</w:t>
      </w:r>
    </w:p>
    <w:p w:rsidR="00EA170E" w:rsidRPr="006902E1" w:rsidRDefault="00EA170E" w:rsidP="00A00506">
      <w:pPr>
        <w:pStyle w:val="ListParagraph"/>
        <w:numPr>
          <w:ilvl w:val="0"/>
          <w:numId w:val="34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6902E1">
        <w:rPr>
          <w:rFonts w:ascii="Times New Roman" w:hAnsi="Times New Roman"/>
          <w:color w:val="auto"/>
          <w:sz w:val="24"/>
          <w:szCs w:val="24"/>
        </w:rPr>
        <w:t>сущность понятий веб – страницы и сайта</w:t>
      </w:r>
    </w:p>
    <w:p w:rsidR="00EA170E" w:rsidRPr="006902E1" w:rsidRDefault="00EA170E" w:rsidP="00A00506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6902E1">
        <w:rPr>
          <w:rFonts w:ascii="Times New Roman" w:hAnsi="Times New Roman"/>
          <w:color w:val="auto"/>
          <w:sz w:val="24"/>
          <w:szCs w:val="24"/>
        </w:rPr>
        <w:t>виды и назначение конструкторов сайтов</w:t>
      </w:r>
    </w:p>
    <w:p w:rsidR="00EA170E" w:rsidRPr="006902E1" w:rsidRDefault="00EA170E" w:rsidP="00A00506">
      <w:pPr>
        <w:pStyle w:val="ListParagraph"/>
        <w:numPr>
          <w:ilvl w:val="0"/>
          <w:numId w:val="2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6902E1">
        <w:rPr>
          <w:rFonts w:ascii="Times New Roman" w:hAnsi="Times New Roman"/>
          <w:color w:val="auto"/>
          <w:sz w:val="24"/>
          <w:szCs w:val="24"/>
        </w:rPr>
        <w:t>виды сервисов ком</w:t>
      </w:r>
      <w:r>
        <w:rPr>
          <w:rFonts w:ascii="Times New Roman" w:hAnsi="Times New Roman"/>
          <w:color w:val="auto"/>
          <w:sz w:val="24"/>
          <w:szCs w:val="24"/>
        </w:rPr>
        <w:t>пьютерных сетей и их назначение</w:t>
      </w:r>
    </w:p>
    <w:p w:rsidR="00EA170E" w:rsidRPr="006902E1" w:rsidRDefault="00EA170E" w:rsidP="00A0050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902E1">
        <w:rPr>
          <w:rFonts w:ascii="Times New Roman" w:hAnsi="Times New Roman"/>
          <w:b/>
          <w:color w:val="000000"/>
          <w:sz w:val="24"/>
          <w:szCs w:val="24"/>
        </w:rPr>
        <w:t>Уметь:</w:t>
      </w:r>
    </w:p>
    <w:p w:rsidR="00EA170E" w:rsidRPr="00E77CE9" w:rsidRDefault="00EA170E" w:rsidP="00A00506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77CE9">
        <w:rPr>
          <w:rFonts w:ascii="Times New Roman" w:hAnsi="Times New Roman"/>
          <w:color w:val="auto"/>
          <w:sz w:val="24"/>
          <w:szCs w:val="24"/>
        </w:rPr>
        <w:t xml:space="preserve"> создавать комплексные информационные объекты в виде веб-странички, включа</w:t>
      </w:r>
      <w:r w:rsidRPr="00E77CE9">
        <w:rPr>
          <w:rFonts w:ascii="Times New Roman" w:hAnsi="Times New Roman"/>
          <w:color w:val="auto"/>
          <w:sz w:val="24"/>
          <w:szCs w:val="24"/>
        </w:rPr>
        <w:softHyphen/>
        <w:t>ющей графические объекты с использованием конструктора сайта</w:t>
      </w:r>
    </w:p>
    <w:p w:rsidR="00EA170E" w:rsidRPr="00E77CE9" w:rsidRDefault="00EA170E" w:rsidP="00A0050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77CE9">
        <w:rPr>
          <w:rFonts w:ascii="Times New Roman" w:hAnsi="Times New Roman"/>
          <w:color w:val="auto"/>
          <w:sz w:val="24"/>
          <w:szCs w:val="24"/>
        </w:rPr>
        <w:t xml:space="preserve">выбирать необходимый конструктор </w:t>
      </w:r>
      <w:bookmarkStart w:id="0" w:name="_GoBack"/>
      <w:bookmarkEnd w:id="0"/>
      <w:r w:rsidRPr="00E77CE9">
        <w:rPr>
          <w:rFonts w:ascii="Times New Roman" w:hAnsi="Times New Roman"/>
          <w:color w:val="auto"/>
          <w:sz w:val="24"/>
          <w:szCs w:val="24"/>
        </w:rPr>
        <w:t xml:space="preserve">в зависимости от решаемой задачи и обосновывать свой выбор </w:t>
      </w:r>
    </w:p>
    <w:p w:rsidR="00EA170E" w:rsidRPr="00E77CE9" w:rsidRDefault="00EA170E" w:rsidP="00A00506">
      <w:pPr>
        <w:pStyle w:val="ListParagraph"/>
        <w:spacing w:after="0" w:line="240" w:lineRule="auto"/>
        <w:ind w:left="7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Pr="00E77CE9" w:rsidRDefault="00EA170E" w:rsidP="00A00506">
      <w:pPr>
        <w:pStyle w:val="Subtitle"/>
        <w:jc w:val="both"/>
        <w:rPr>
          <w:iCs w:val="0"/>
          <w:sz w:val="24"/>
          <w:szCs w:val="24"/>
          <w:lang w:eastAsia="en-US"/>
        </w:rPr>
      </w:pPr>
      <w:r w:rsidRPr="00E77CE9">
        <w:rPr>
          <w:b/>
          <w:iCs w:val="0"/>
          <w:color w:val="000000"/>
          <w:sz w:val="24"/>
          <w:szCs w:val="24"/>
          <w:lang w:eastAsia="en-US"/>
        </w:rPr>
        <w:t>Тип занятия:</w:t>
      </w:r>
      <w:r w:rsidRPr="00E77CE9">
        <w:rPr>
          <w:b/>
          <w:szCs w:val="28"/>
        </w:rPr>
        <w:t xml:space="preserve"> </w:t>
      </w:r>
      <w:r>
        <w:rPr>
          <w:iCs w:val="0"/>
          <w:sz w:val="24"/>
          <w:szCs w:val="24"/>
          <w:lang w:eastAsia="en-US"/>
        </w:rPr>
        <w:t>урок формирования новых знаний и умений</w:t>
      </w:r>
    </w:p>
    <w:p w:rsidR="00EA170E" w:rsidRPr="00E77CE9" w:rsidRDefault="00EA170E" w:rsidP="00A00506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E77CE9">
        <w:rPr>
          <w:rFonts w:ascii="Times New Roman" w:hAnsi="Times New Roman"/>
          <w:b/>
          <w:color w:val="000000"/>
          <w:sz w:val="24"/>
          <w:szCs w:val="24"/>
        </w:rPr>
        <w:t>Технические средства:</w:t>
      </w:r>
      <w:r w:rsidRPr="00E77CE9">
        <w:rPr>
          <w:rFonts w:ascii="Times New Roman" w:hAnsi="Times New Roman"/>
          <w:color w:val="auto"/>
          <w:sz w:val="24"/>
          <w:szCs w:val="24"/>
        </w:rPr>
        <w:t xml:space="preserve"> персональные</w:t>
      </w:r>
      <w:r w:rsidRPr="00E77CE9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E77CE9">
        <w:rPr>
          <w:rFonts w:ascii="Times New Roman" w:hAnsi="Times New Roman"/>
          <w:color w:val="auto"/>
          <w:sz w:val="24"/>
          <w:szCs w:val="24"/>
        </w:rPr>
        <w:t>компьютеры, интерактивная доска, мультимедийный пр</w:t>
      </w:r>
      <w:r w:rsidRPr="00E77CE9">
        <w:rPr>
          <w:rFonts w:ascii="Times New Roman" w:hAnsi="Times New Roman"/>
          <w:color w:val="auto"/>
          <w:sz w:val="24"/>
          <w:szCs w:val="24"/>
        </w:rPr>
        <w:t>о</w:t>
      </w:r>
      <w:r w:rsidRPr="00E77CE9">
        <w:rPr>
          <w:rFonts w:ascii="Times New Roman" w:hAnsi="Times New Roman"/>
          <w:color w:val="auto"/>
          <w:sz w:val="24"/>
          <w:szCs w:val="24"/>
        </w:rPr>
        <w:t>ектор</w:t>
      </w:r>
      <w:r w:rsidRPr="00E77CE9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EA170E" w:rsidRPr="00E77CE9" w:rsidRDefault="00EA170E" w:rsidP="00A00506">
      <w:pP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036777">
        <w:rPr>
          <w:rFonts w:ascii="Times New Roman" w:hAnsi="Times New Roman"/>
          <w:b/>
          <w:i/>
          <w:color w:val="000000"/>
          <w:sz w:val="24"/>
          <w:szCs w:val="24"/>
        </w:rPr>
        <w:t>Замечание</w:t>
      </w:r>
      <w:r w:rsidRPr="00E77CE9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E77CE9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E77CE9">
        <w:rPr>
          <w:rFonts w:ascii="Times New Roman" w:hAnsi="Times New Roman"/>
          <w:color w:val="auto"/>
          <w:sz w:val="24"/>
          <w:szCs w:val="24"/>
        </w:rPr>
        <w:t>Для выполнения задания должна быть приготовлена папка с рабочим материалом (текстовые файлы, картинки)</w:t>
      </w:r>
    </w:p>
    <w:p w:rsidR="00EA170E" w:rsidRPr="006351D3" w:rsidRDefault="00EA170E" w:rsidP="006351D3">
      <w:pPr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Х</w:t>
      </w:r>
      <w:r w:rsidRPr="00524530">
        <w:rPr>
          <w:rFonts w:ascii="Times New Roman" w:hAnsi="Times New Roman"/>
          <w:b/>
          <w:color w:val="auto"/>
          <w:sz w:val="24"/>
          <w:szCs w:val="24"/>
        </w:rPr>
        <w:t>од урока</w:t>
      </w:r>
    </w:p>
    <w:p w:rsidR="00EA170E" w:rsidRPr="00A00506" w:rsidRDefault="00EA170E" w:rsidP="00036777">
      <w:pPr>
        <w:pStyle w:val="ListParagraph"/>
        <w:numPr>
          <w:ilvl w:val="0"/>
          <w:numId w:val="39"/>
        </w:numPr>
        <w:spacing w:after="0" w:line="240" w:lineRule="auto"/>
        <w:ind w:left="284" w:hanging="284"/>
        <w:jc w:val="both"/>
        <w:rPr>
          <w:rStyle w:val="Strong"/>
          <w:rFonts w:ascii="Times New Roman" w:hAnsi="Times New Roman"/>
          <w:color w:val="auto"/>
          <w:sz w:val="24"/>
          <w:szCs w:val="24"/>
        </w:rPr>
      </w:pPr>
      <w:r w:rsidRPr="00A00506">
        <w:rPr>
          <w:rStyle w:val="Strong"/>
          <w:rFonts w:ascii="Times New Roman" w:hAnsi="Times New Roman"/>
          <w:bCs/>
          <w:color w:val="000000"/>
          <w:sz w:val="24"/>
          <w:szCs w:val="24"/>
        </w:rPr>
        <w:t>Организационный</w:t>
      </w:r>
    </w:p>
    <w:p w:rsidR="00EA170E" w:rsidRPr="005A38FF" w:rsidRDefault="00EA170E" w:rsidP="00036777">
      <w:pPr>
        <w:spacing w:after="0" w:line="240" w:lineRule="auto"/>
        <w:ind w:left="284" w:hanging="284"/>
        <w:jc w:val="both"/>
        <w:rPr>
          <w:rStyle w:val="Emphasis"/>
          <w:rFonts w:ascii="Times New Roman" w:hAnsi="Times New Roman"/>
          <w:iCs/>
          <w:color w:val="auto"/>
          <w:sz w:val="24"/>
          <w:szCs w:val="24"/>
        </w:rPr>
      </w:pPr>
      <w:r w:rsidRPr="005A38FF">
        <w:rPr>
          <w:rStyle w:val="Emphasis"/>
          <w:rFonts w:ascii="Times New Roman" w:hAnsi="Times New Roman"/>
          <w:iCs/>
          <w:color w:val="auto"/>
          <w:sz w:val="24"/>
          <w:szCs w:val="24"/>
        </w:rPr>
        <w:t xml:space="preserve"> Приветствует учеников, предлагает приготовиться к уроку.</w:t>
      </w:r>
    </w:p>
    <w:p w:rsidR="00EA170E" w:rsidRDefault="00EA170E" w:rsidP="00036777">
      <w:pPr>
        <w:pStyle w:val="ListParagraph"/>
        <w:numPr>
          <w:ilvl w:val="0"/>
          <w:numId w:val="39"/>
        </w:numPr>
        <w:spacing w:after="0" w:line="240" w:lineRule="auto"/>
        <w:ind w:left="284" w:hanging="284"/>
        <w:jc w:val="both"/>
        <w:rPr>
          <w:rStyle w:val="Strong"/>
          <w:rFonts w:ascii="Times New Roman" w:hAnsi="Times New Roman"/>
          <w:bCs/>
          <w:color w:val="000000"/>
          <w:sz w:val="24"/>
          <w:szCs w:val="24"/>
        </w:rPr>
      </w:pPr>
      <w:r w:rsidRPr="00A00506">
        <w:rPr>
          <w:rStyle w:val="Strong"/>
          <w:rFonts w:ascii="Times New Roman" w:hAnsi="Times New Roman"/>
          <w:bCs/>
          <w:color w:val="000000"/>
          <w:sz w:val="24"/>
          <w:szCs w:val="24"/>
        </w:rPr>
        <w:t>Актуализация знаний</w:t>
      </w:r>
    </w:p>
    <w:p w:rsidR="00EA170E" w:rsidRPr="00524530" w:rsidRDefault="00EA170E" w:rsidP="00036777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Учитель з</w:t>
      </w:r>
      <w:r w:rsidRPr="00524530">
        <w:rPr>
          <w:rFonts w:ascii="Times New Roman" w:hAnsi="Times New Roman"/>
          <w:iCs/>
          <w:color w:val="000000"/>
          <w:sz w:val="24"/>
          <w:szCs w:val="24"/>
        </w:rPr>
        <w:t>адает вопросы на актуализацию знаний:</w:t>
      </w:r>
    </w:p>
    <w:p w:rsidR="00EA170E" w:rsidRPr="00524530" w:rsidRDefault="00EA170E" w:rsidP="00036777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ind w:left="284" w:firstLine="142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24530">
        <w:rPr>
          <w:rFonts w:ascii="Times New Roman" w:hAnsi="Times New Roman"/>
          <w:iCs/>
          <w:color w:val="000000"/>
          <w:sz w:val="24"/>
          <w:szCs w:val="24"/>
        </w:rPr>
        <w:t xml:space="preserve">Что </w:t>
      </w:r>
      <w:r w:rsidRPr="00524530">
        <w:rPr>
          <w:rFonts w:ascii="Times New Roman" w:hAnsi="Times New Roman"/>
          <w:i/>
          <w:iCs/>
          <w:color w:val="000000"/>
          <w:sz w:val="24"/>
          <w:szCs w:val="24"/>
        </w:rPr>
        <w:t>такое гиперссылка?</w:t>
      </w:r>
    </w:p>
    <w:p w:rsidR="00EA170E" w:rsidRPr="00524530" w:rsidRDefault="00EA170E" w:rsidP="00036777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ind w:left="284" w:firstLine="142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24530">
        <w:rPr>
          <w:rFonts w:ascii="Times New Roman" w:hAnsi="Times New Roman"/>
          <w:i/>
          <w:iCs/>
          <w:color w:val="000000"/>
          <w:sz w:val="24"/>
          <w:szCs w:val="24"/>
        </w:rPr>
        <w:t>Какой текст называется гипертекстом?</w:t>
      </w:r>
    </w:p>
    <w:p w:rsidR="00EA170E" w:rsidRPr="00A00506" w:rsidRDefault="00EA170E" w:rsidP="00036777">
      <w:pPr>
        <w:pStyle w:val="ListParagraph"/>
        <w:numPr>
          <w:ilvl w:val="0"/>
          <w:numId w:val="40"/>
        </w:numPr>
        <w:spacing w:after="0" w:line="240" w:lineRule="auto"/>
        <w:ind w:left="284" w:firstLine="142"/>
        <w:jc w:val="both"/>
        <w:rPr>
          <w:rStyle w:val="Strong"/>
          <w:rFonts w:ascii="Times New Roman" w:hAnsi="Times New Roman"/>
          <w:bCs/>
          <w:color w:val="000000"/>
          <w:sz w:val="24"/>
          <w:szCs w:val="24"/>
        </w:rPr>
      </w:pPr>
      <w:r w:rsidRPr="00524530">
        <w:rPr>
          <w:rFonts w:ascii="Times New Roman" w:hAnsi="Times New Roman"/>
          <w:i/>
          <w:iCs/>
          <w:color w:val="000000"/>
          <w:sz w:val="24"/>
          <w:szCs w:val="24"/>
        </w:rPr>
        <w:t>Какие способы вы знаете сохранения информации с сайта?</w:t>
      </w:r>
    </w:p>
    <w:p w:rsidR="00EA170E" w:rsidRPr="00524530" w:rsidRDefault="00EA170E" w:rsidP="00036777">
      <w:pPr>
        <w:pStyle w:val="1"/>
        <w:numPr>
          <w:ilvl w:val="0"/>
          <w:numId w:val="39"/>
        </w:numPr>
        <w:tabs>
          <w:tab w:val="left" w:pos="284"/>
        </w:tabs>
        <w:spacing w:line="240" w:lineRule="auto"/>
        <w:ind w:left="284" w:hanging="284"/>
        <w:rPr>
          <w:rFonts w:ascii="Times New Roman" w:hAnsi="Times New Roman"/>
          <w:color w:val="000000"/>
          <w:sz w:val="24"/>
          <w:szCs w:val="24"/>
        </w:rPr>
      </w:pPr>
      <w:r w:rsidRPr="00524530">
        <w:rPr>
          <w:rFonts w:ascii="Times New Roman" w:hAnsi="Times New Roman"/>
          <w:b/>
          <w:color w:val="000000"/>
          <w:sz w:val="24"/>
          <w:szCs w:val="24"/>
        </w:rPr>
        <w:t>Изучение нового материала</w:t>
      </w:r>
    </w:p>
    <w:p w:rsidR="00EA170E" w:rsidRPr="00036777" w:rsidRDefault="00EA170E" w:rsidP="00036777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036777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Учитель демонстрирует примеры сайтов. </w:t>
      </w:r>
    </w:p>
    <w:p w:rsidR="00EA170E" w:rsidRDefault="00EA170E" w:rsidP="00036777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После просмотра спрашивает:</w:t>
      </w:r>
    </w:p>
    <w:p w:rsidR="00EA170E" w:rsidRDefault="00EA170E" w:rsidP="00036777">
      <w:pPr>
        <w:pStyle w:val="ListParagraph"/>
        <w:numPr>
          <w:ilvl w:val="0"/>
          <w:numId w:val="9"/>
        </w:numPr>
        <w:spacing w:after="0" w:line="240" w:lineRule="auto"/>
        <w:ind w:left="284" w:firstLine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Как вы понимаете, что такое сайт? </w:t>
      </w:r>
    </w:p>
    <w:p w:rsidR="00EA170E" w:rsidRDefault="00EA170E" w:rsidP="00036777">
      <w:pPr>
        <w:pStyle w:val="ListParagraph"/>
        <w:numPr>
          <w:ilvl w:val="0"/>
          <w:numId w:val="9"/>
        </w:numPr>
        <w:spacing w:after="0" w:line="240" w:lineRule="auto"/>
        <w:ind w:left="284" w:firstLine="14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 чем вы можете сравнить сайт?</w:t>
      </w:r>
    </w:p>
    <w:p w:rsidR="00EA170E" w:rsidRPr="00613CB5" w:rsidRDefault="00EA170E" w:rsidP="00036777">
      <w:pPr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13CB5">
        <w:rPr>
          <w:rFonts w:ascii="Times New Roman" w:hAnsi="Times New Roman"/>
          <w:b/>
          <w:color w:val="000000"/>
          <w:sz w:val="24"/>
          <w:szCs w:val="24"/>
          <w:lang w:eastAsia="ru-RU"/>
        </w:rPr>
        <w:t>Постановка проблемы</w:t>
      </w:r>
    </w:p>
    <w:p w:rsidR="00EA170E" w:rsidRPr="00206C8F" w:rsidRDefault="00EA170E" w:rsidP="00036777">
      <w:pPr>
        <w:pStyle w:val="ListParagraph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06C8F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Как создать сайт?</w:t>
      </w:r>
      <w:r w:rsidRPr="00206C8F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EA170E" w:rsidRPr="00524530" w:rsidRDefault="00EA170E" w:rsidP="00036777">
      <w:pPr>
        <w:pStyle w:val="ListParagraph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5245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ысячи людей ежедневно набирают такую фразу в строке поисковых систем </w:t>
      </w:r>
      <w:r w:rsidRPr="00206C8F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google, yandex, rambler</w:t>
      </w:r>
      <w:r w:rsidRPr="005245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т.д. </w:t>
      </w:r>
    </w:p>
    <w:p w:rsidR="00EA170E" w:rsidRPr="00206C8F" w:rsidRDefault="00EA170E" w:rsidP="00036777">
      <w:pPr>
        <w:pStyle w:val="ListParagraph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524530">
        <w:rPr>
          <w:rFonts w:ascii="Times New Roman" w:hAnsi="Times New Roman"/>
          <w:color w:val="000000"/>
          <w:sz w:val="24"/>
          <w:szCs w:val="24"/>
          <w:lang w:eastAsia="ru-RU"/>
        </w:rPr>
        <w:t>Тысячи людей ищут информацию по этому вопросу и вместе с ними тысячи людей каждый день </w:t>
      </w:r>
      <w:r w:rsidRPr="00206C8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делают свои сайты</w:t>
      </w:r>
      <w:r w:rsidRPr="00206C8F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. </w:t>
      </w:r>
    </w:p>
    <w:p w:rsidR="00EA170E" w:rsidRPr="00206C8F" w:rsidRDefault="00EA170E" w:rsidP="005A38FF">
      <w:pPr>
        <w:pStyle w:val="ListParagraph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524530">
        <w:rPr>
          <w:rFonts w:ascii="Times New Roman" w:hAnsi="Times New Roman"/>
          <w:color w:val="000000"/>
          <w:sz w:val="24"/>
          <w:szCs w:val="24"/>
          <w:lang w:eastAsia="ru-RU"/>
        </w:rPr>
        <w:t>Каждый день в Интернете появляются несколько </w:t>
      </w:r>
      <w:r w:rsidRPr="00206C8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десятков тысяч новых са</w:t>
      </w:r>
      <w:r w:rsidRPr="00206C8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й</w:t>
      </w:r>
      <w:r w:rsidRPr="00206C8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тов</w:t>
      </w:r>
      <w:r w:rsidRPr="00206C8F">
        <w:rPr>
          <w:rFonts w:ascii="Times New Roman" w:hAnsi="Times New Roman"/>
          <w:i/>
          <w:color w:val="000000"/>
          <w:sz w:val="24"/>
          <w:szCs w:val="24"/>
          <w:lang w:eastAsia="ru-RU"/>
        </w:rPr>
        <w:t> и </w:t>
      </w:r>
      <w:r w:rsidRPr="00206C8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несколько тысяч блогов</w:t>
      </w:r>
      <w:r w:rsidRPr="00206C8F">
        <w:rPr>
          <w:rFonts w:ascii="Times New Roman" w:hAnsi="Times New Roman"/>
          <w:i/>
          <w:color w:val="000000"/>
          <w:sz w:val="24"/>
          <w:szCs w:val="24"/>
          <w:lang w:eastAsia="ru-RU"/>
        </w:rPr>
        <w:t>! </w:t>
      </w:r>
    </w:p>
    <w:p w:rsidR="00EA170E" w:rsidRDefault="00EA170E" w:rsidP="005A38FF">
      <w:pPr>
        <w:pStyle w:val="ListParagraph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Может са</w:t>
      </w:r>
      <w:r w:rsidRPr="005245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йт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со</w:t>
      </w:r>
      <w:r w:rsidRPr="00524530">
        <w:rPr>
          <w:rFonts w:ascii="Times New Roman" w:hAnsi="Times New Roman"/>
          <w:color w:val="000000"/>
          <w:sz w:val="24"/>
          <w:szCs w:val="24"/>
          <w:lang w:eastAsia="ru-RU"/>
        </w:rPr>
        <w:t>здать каждый?</w:t>
      </w:r>
    </w:p>
    <w:p w:rsidR="00EA170E" w:rsidRPr="00613CB5" w:rsidRDefault="00EA170E" w:rsidP="005A38FF">
      <w:pPr>
        <w:pStyle w:val="ListParagraph"/>
        <w:numPr>
          <w:ilvl w:val="0"/>
          <w:numId w:val="29"/>
        </w:numPr>
        <w:tabs>
          <w:tab w:val="left" w:pos="317"/>
        </w:tabs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CB5">
        <w:rPr>
          <w:rFonts w:ascii="Times New Roman" w:hAnsi="Times New Roman"/>
          <w:color w:val="000000"/>
          <w:sz w:val="24"/>
          <w:szCs w:val="24"/>
          <w:lang w:eastAsia="ru-RU"/>
        </w:rPr>
        <w:t>Разработка Web-сайтов – одн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613CB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 наиболее практически значимых, востре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бованных </w:t>
      </w:r>
      <w:r w:rsidRPr="00613CB5">
        <w:rPr>
          <w:rFonts w:ascii="Times New Roman" w:hAnsi="Times New Roman"/>
          <w:color w:val="000000"/>
          <w:sz w:val="24"/>
          <w:szCs w:val="24"/>
          <w:lang w:eastAsia="ru-RU"/>
        </w:rPr>
        <w:t>ум</w:t>
      </w:r>
      <w:r w:rsidRPr="00613CB5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613CB5">
        <w:rPr>
          <w:rFonts w:ascii="Times New Roman" w:hAnsi="Times New Roman"/>
          <w:color w:val="000000"/>
          <w:sz w:val="24"/>
          <w:szCs w:val="24"/>
          <w:lang w:eastAsia="ru-RU"/>
        </w:rPr>
        <w:t>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й,</w:t>
      </w:r>
      <w:r w:rsidRPr="00613CB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создавать web-сайты становится все более актуальным навыком пользователя интернета. </w:t>
      </w:r>
    </w:p>
    <w:p w:rsidR="00EA170E" w:rsidRPr="00524530" w:rsidRDefault="00EA170E" w:rsidP="005A38FF">
      <w:pPr>
        <w:pStyle w:val="ListParagraph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4530">
        <w:rPr>
          <w:rFonts w:ascii="Times New Roman" w:hAnsi="Times New Roman"/>
          <w:color w:val="000000"/>
          <w:sz w:val="24"/>
          <w:szCs w:val="24"/>
          <w:lang w:eastAsia="ru-RU"/>
        </w:rPr>
        <w:t>Какова цель нашего урока и его тема?</w:t>
      </w:r>
    </w:p>
    <w:p w:rsidR="00EA170E" w:rsidRDefault="00EA170E" w:rsidP="00A005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170E" w:rsidRPr="00A00506" w:rsidRDefault="00EA170E" w:rsidP="00A00506">
      <w:pPr>
        <w:spacing w:after="0" w:line="240" w:lineRule="auto"/>
        <w:ind w:firstLine="426"/>
        <w:jc w:val="both"/>
        <w:rPr>
          <w:rStyle w:val="Strong"/>
          <w:b w:val="0"/>
          <w:bCs/>
          <w:color w:val="000000"/>
        </w:rPr>
      </w:pPr>
      <w:r w:rsidRPr="00A00506">
        <w:rPr>
          <w:rFonts w:ascii="Times New Roman" w:hAnsi="Times New Roman"/>
          <w:color w:val="000000"/>
          <w:sz w:val="24"/>
          <w:szCs w:val="24"/>
          <w:lang w:eastAsia="ru-RU"/>
        </w:rPr>
        <w:t>Учитель предлагает заполнить опорный конспект урока, опираясь на теоретический материал</w:t>
      </w:r>
    </w:p>
    <w:p w:rsidR="00EA170E" w:rsidRPr="005A38FF" w:rsidRDefault="00EA170E" w:rsidP="00A00506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24530">
        <w:rPr>
          <w:rFonts w:ascii="Times New Roman" w:hAnsi="Times New Roman"/>
          <w:i/>
          <w:iCs/>
          <w:color w:val="000000"/>
          <w:sz w:val="24"/>
          <w:szCs w:val="24"/>
        </w:rPr>
        <w:t>Учащиеся заполняют самостоятельно технологическую карту урока работая в парах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Пр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ложение 1</w:t>
      </w:r>
    </w:p>
    <w:p w:rsidR="00EA170E" w:rsidRDefault="00EA170E" w:rsidP="00A00506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170E" w:rsidRPr="005A38FF" w:rsidRDefault="00EA170E" w:rsidP="005A38FF">
      <w:pPr>
        <w:pStyle w:val="ListParagraph"/>
        <w:numPr>
          <w:ilvl w:val="0"/>
          <w:numId w:val="41"/>
        </w:numPr>
        <w:spacing w:after="0" w:line="240" w:lineRule="auto"/>
        <w:ind w:hanging="300"/>
        <w:jc w:val="both"/>
        <w:rPr>
          <w:rFonts w:ascii="Times New Roman" w:hAnsi="Times New Roman"/>
          <w:color w:val="000000"/>
          <w:sz w:val="24"/>
          <w:szCs w:val="24"/>
        </w:rPr>
      </w:pPr>
      <w:r w:rsidRPr="005A38FF">
        <w:rPr>
          <w:rFonts w:ascii="Times New Roman" w:hAnsi="Times New Roman"/>
          <w:color w:val="000000"/>
          <w:sz w:val="24"/>
          <w:szCs w:val="24"/>
          <w:lang w:eastAsia="ru-RU"/>
        </w:rPr>
        <w:t>Какой на ваш взгляд способ создания сайтов более легкий? (</w:t>
      </w:r>
      <w:r w:rsidRPr="005A38FF">
        <w:rPr>
          <w:rFonts w:ascii="Times New Roman" w:hAnsi="Times New Roman"/>
          <w:color w:val="000000"/>
          <w:sz w:val="24"/>
          <w:szCs w:val="24"/>
        </w:rPr>
        <w:t>мини-дискуссия)</w:t>
      </w:r>
    </w:p>
    <w:p w:rsidR="00EA170E" w:rsidRPr="00524530" w:rsidRDefault="00EA170E" w:rsidP="005A38FF">
      <w:pPr>
        <w:pStyle w:val="ListParagraph"/>
        <w:numPr>
          <w:ilvl w:val="0"/>
          <w:numId w:val="9"/>
        </w:numPr>
        <w:spacing w:after="0" w:line="240" w:lineRule="auto"/>
        <w:ind w:left="317" w:firstLine="6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45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Сегодня существует большое многообразие конструкторов, для создания сайтов. </w:t>
      </w:r>
    </w:p>
    <w:p w:rsidR="00EA170E" w:rsidRDefault="00EA170E" w:rsidP="00A005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Pr="005A38FF" w:rsidRDefault="00EA170E" w:rsidP="00A00506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5A38FF">
        <w:rPr>
          <w:rFonts w:ascii="Times New Roman" w:hAnsi="Times New Roman"/>
          <w:b/>
          <w:i/>
          <w:color w:val="000000"/>
          <w:sz w:val="24"/>
          <w:szCs w:val="24"/>
        </w:rPr>
        <w:t xml:space="preserve">Например: </w:t>
      </w:r>
    </w:p>
    <w:p w:rsidR="00EA170E" w:rsidRPr="00524530" w:rsidRDefault="00EA170E" w:rsidP="00A005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E6A4C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3.25pt;height:58.5pt;visibility:visible">
            <v:imagedata r:id="rId9" o:title=""/>
          </v:shape>
        </w:pict>
      </w:r>
    </w:p>
    <w:p w:rsidR="00EA170E" w:rsidRPr="00A00506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00506">
        <w:rPr>
          <w:rFonts w:ascii="Times New Roman" w:hAnsi="Times New Roman"/>
          <w:i/>
          <w:color w:val="000000"/>
          <w:sz w:val="24"/>
          <w:szCs w:val="24"/>
          <w:lang w:eastAsia="ru-RU"/>
        </w:rPr>
        <w:t>На доске демонстрируются различные конструкторы и учащимся предлагается найти о</w:t>
      </w:r>
      <w:r w:rsidRPr="00A00506">
        <w:rPr>
          <w:rFonts w:ascii="Times New Roman" w:hAnsi="Times New Roman"/>
          <w:i/>
          <w:color w:val="000000"/>
          <w:sz w:val="24"/>
          <w:szCs w:val="24"/>
          <w:lang w:eastAsia="ru-RU"/>
        </w:rPr>
        <w:t>б</w:t>
      </w:r>
      <w:r w:rsidRPr="00A00506">
        <w:rPr>
          <w:rFonts w:ascii="Times New Roman" w:hAnsi="Times New Roman"/>
          <w:i/>
          <w:color w:val="000000"/>
          <w:sz w:val="24"/>
          <w:szCs w:val="24"/>
          <w:lang w:eastAsia="ru-RU"/>
        </w:rPr>
        <w:t>щее и различие в них</w:t>
      </w: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. </w:t>
      </w:r>
      <w:r w:rsidRPr="00A00506">
        <w:rPr>
          <w:rFonts w:ascii="Times New Roman" w:hAnsi="Times New Roman"/>
          <w:b/>
          <w:i/>
          <w:color w:val="000000"/>
          <w:sz w:val="24"/>
          <w:szCs w:val="24"/>
        </w:rPr>
        <w:t>Синим цветом учащиеся выделяют общее в конструкторах, красным отличие.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A00506">
        <w:rPr>
          <w:rFonts w:ascii="Times New Roman" w:hAnsi="Times New Roman"/>
          <w:i/>
          <w:color w:val="000000"/>
          <w:sz w:val="24"/>
          <w:szCs w:val="24"/>
        </w:rPr>
        <w:t xml:space="preserve">Приложение 2.Один ученик работает за компьютером учителя. </w:t>
      </w:r>
    </w:p>
    <w:p w:rsidR="00EA170E" w:rsidRPr="00A00506" w:rsidRDefault="00EA170E" w:rsidP="00A00506">
      <w:pPr>
        <w:spacing w:after="0" w:line="288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A00506">
        <w:rPr>
          <w:rFonts w:ascii="Times New Roman" w:hAnsi="Times New Roman"/>
          <w:i/>
          <w:color w:val="000000"/>
          <w:sz w:val="24"/>
          <w:szCs w:val="24"/>
        </w:rPr>
        <w:t>После выполнения работы его результат выводится на экран и сверяется с эталоном и классом</w:t>
      </w:r>
    </w:p>
    <w:p w:rsidR="00EA170E" w:rsidRDefault="00EA170E" w:rsidP="00A00506">
      <w:pPr>
        <w:spacing w:after="0" w:line="288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170E" w:rsidRPr="005A38FF" w:rsidRDefault="00EA170E" w:rsidP="005A38FF">
      <w:pPr>
        <w:pStyle w:val="ListParagraph"/>
        <w:numPr>
          <w:ilvl w:val="0"/>
          <w:numId w:val="42"/>
        </w:numPr>
        <w:spacing w:after="0" w:line="288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38FF">
        <w:rPr>
          <w:rFonts w:ascii="Times New Roman" w:hAnsi="Times New Roman"/>
          <w:color w:val="000000"/>
          <w:sz w:val="24"/>
          <w:szCs w:val="24"/>
          <w:lang w:eastAsia="ru-RU"/>
        </w:rPr>
        <w:t>Существует несколько способов создания сайта и этого множества мы выберем с вами на</w:t>
      </w:r>
      <w:r w:rsidRPr="005A38FF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5A38F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более простой, создание сайта с помощью сервиса Google. </w:t>
      </w:r>
    </w:p>
    <w:p w:rsidR="00EA170E" w:rsidRPr="002A0A82" w:rsidRDefault="00EA170E" w:rsidP="005A38FF">
      <w:pPr>
        <w:spacing w:after="0" w:line="288" w:lineRule="auto"/>
        <w:ind w:left="72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A0A82">
        <w:rPr>
          <w:rFonts w:ascii="Times New Roman" w:hAnsi="Times New Roman"/>
          <w:b/>
          <w:color w:val="000000"/>
          <w:sz w:val="24"/>
          <w:szCs w:val="24"/>
          <w:lang w:eastAsia="ru-RU"/>
        </w:rPr>
        <w:t>Этапы создания сайта</w:t>
      </w:r>
    </w:p>
    <w:p w:rsidR="00EA170E" w:rsidRPr="002A0A82" w:rsidRDefault="00EA170E" w:rsidP="005A38FF">
      <w:pPr>
        <w:numPr>
          <w:ilvl w:val="0"/>
          <w:numId w:val="17"/>
        </w:numPr>
        <w:spacing w:after="0"/>
        <w:ind w:left="317" w:firstLine="3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0A82">
        <w:rPr>
          <w:rFonts w:ascii="Times New Roman" w:hAnsi="Times New Roman"/>
          <w:color w:val="000000"/>
          <w:sz w:val="24"/>
          <w:szCs w:val="24"/>
          <w:lang w:eastAsia="ru-RU"/>
        </w:rPr>
        <w:t>Определение цели создания сайта</w:t>
      </w:r>
    </w:p>
    <w:p w:rsidR="00EA170E" w:rsidRPr="002A0A82" w:rsidRDefault="00EA170E" w:rsidP="005A38FF">
      <w:pPr>
        <w:numPr>
          <w:ilvl w:val="0"/>
          <w:numId w:val="17"/>
        </w:numPr>
        <w:spacing w:after="0"/>
        <w:ind w:left="317" w:firstLine="3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0A82">
        <w:rPr>
          <w:rFonts w:ascii="Times New Roman" w:hAnsi="Times New Roman"/>
          <w:color w:val="000000"/>
          <w:sz w:val="24"/>
          <w:szCs w:val="24"/>
          <w:lang w:eastAsia="ru-RU"/>
        </w:rPr>
        <w:t>Выбор темы сайта</w:t>
      </w:r>
    </w:p>
    <w:p w:rsidR="00EA170E" w:rsidRPr="002A0A82" w:rsidRDefault="00EA170E" w:rsidP="005A38FF">
      <w:pPr>
        <w:numPr>
          <w:ilvl w:val="0"/>
          <w:numId w:val="17"/>
        </w:numPr>
        <w:spacing w:after="0"/>
        <w:ind w:left="317" w:firstLine="3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0A82">
        <w:rPr>
          <w:rFonts w:ascii="Times New Roman" w:hAnsi="Times New Roman"/>
          <w:color w:val="000000"/>
          <w:sz w:val="24"/>
          <w:szCs w:val="24"/>
          <w:lang w:eastAsia="ru-RU"/>
        </w:rPr>
        <w:t>Определение содержания сайта</w:t>
      </w:r>
    </w:p>
    <w:p w:rsidR="00EA170E" w:rsidRPr="002A0A82" w:rsidRDefault="00EA170E" w:rsidP="005A38FF">
      <w:pPr>
        <w:numPr>
          <w:ilvl w:val="0"/>
          <w:numId w:val="17"/>
        </w:numPr>
        <w:spacing w:after="0"/>
        <w:ind w:left="317" w:firstLine="3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0A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Построение структуры сайта </w:t>
      </w:r>
    </w:p>
    <w:p w:rsidR="00EA170E" w:rsidRPr="00A00506" w:rsidRDefault="00EA170E" w:rsidP="005A38FF">
      <w:pPr>
        <w:pStyle w:val="ListParagraph"/>
        <w:numPr>
          <w:ilvl w:val="0"/>
          <w:numId w:val="17"/>
        </w:numPr>
        <w:spacing w:after="0"/>
        <w:ind w:left="317" w:firstLine="33"/>
        <w:jc w:val="both"/>
        <w:rPr>
          <w:rFonts w:ascii="Times New Roman" w:hAnsi="Times New Roman"/>
          <w:color w:val="000000"/>
          <w:sz w:val="24"/>
          <w:szCs w:val="24"/>
        </w:rPr>
      </w:pPr>
      <w:r w:rsidRPr="002A0A82">
        <w:rPr>
          <w:rFonts w:ascii="Times New Roman" w:hAnsi="Times New Roman"/>
          <w:color w:val="000000"/>
          <w:sz w:val="24"/>
          <w:szCs w:val="24"/>
          <w:lang w:eastAsia="ru-RU"/>
        </w:rPr>
        <w:t>Разработка сайта</w:t>
      </w:r>
    </w:p>
    <w:p w:rsidR="00EA170E" w:rsidRDefault="00EA170E" w:rsidP="00A00506">
      <w:pPr>
        <w:spacing w:after="0"/>
        <w:ind w:left="3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Pr="006351D3" w:rsidRDefault="00EA170E" w:rsidP="005A38FF">
      <w:pPr>
        <w:pStyle w:val="ListParagraph"/>
        <w:numPr>
          <w:ilvl w:val="0"/>
          <w:numId w:val="30"/>
        </w:numPr>
        <w:spacing w:after="0"/>
        <w:ind w:left="317" w:firstLine="61"/>
        <w:jc w:val="both"/>
        <w:rPr>
          <w:rFonts w:ascii="Times New Roman" w:hAnsi="Times New Roman"/>
          <w:color w:val="000000"/>
          <w:sz w:val="24"/>
          <w:szCs w:val="24"/>
        </w:rPr>
      </w:pPr>
      <w:r w:rsidRPr="006351D3">
        <w:rPr>
          <w:rFonts w:ascii="Times New Roman" w:hAnsi="Times New Roman"/>
          <w:color w:val="000000"/>
          <w:sz w:val="24"/>
          <w:szCs w:val="24"/>
        </w:rPr>
        <w:t>Что может содержать сайт? Какую информацию?</w:t>
      </w:r>
    </w:p>
    <w:p w:rsidR="00EA170E" w:rsidRDefault="00EA170E" w:rsidP="00A00506">
      <w:pPr>
        <w:pStyle w:val="ListParagraph"/>
        <w:spacing w:after="0" w:line="240" w:lineRule="auto"/>
        <w:ind w:left="420"/>
        <w:jc w:val="both"/>
        <w:rPr>
          <w:rStyle w:val="Strong"/>
          <w:b w:val="0"/>
          <w:bCs/>
          <w:color w:val="000000"/>
        </w:rPr>
      </w:pPr>
    </w:p>
    <w:p w:rsidR="00EA170E" w:rsidRDefault="00EA170E" w:rsidP="005A38FF">
      <w:pPr>
        <w:pStyle w:val="1"/>
        <w:numPr>
          <w:ilvl w:val="0"/>
          <w:numId w:val="39"/>
        </w:numPr>
        <w:spacing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24530">
        <w:rPr>
          <w:rFonts w:ascii="Times New Roman" w:hAnsi="Times New Roman"/>
          <w:b/>
          <w:color w:val="000000"/>
          <w:sz w:val="24"/>
          <w:szCs w:val="24"/>
        </w:rPr>
        <w:t>Творческое применение и добывание знаний в новой ситуации</w:t>
      </w:r>
    </w:p>
    <w:p w:rsidR="00EA170E" w:rsidRPr="00613CB5" w:rsidRDefault="00EA170E" w:rsidP="005A38FF">
      <w:pPr>
        <w:pStyle w:val="ListParagraph"/>
        <w:numPr>
          <w:ilvl w:val="0"/>
          <w:numId w:val="31"/>
        </w:numPr>
        <w:tabs>
          <w:tab w:val="left" w:pos="317"/>
        </w:tabs>
        <w:spacing w:after="0"/>
        <w:ind w:left="0" w:firstLine="378"/>
        <w:jc w:val="both"/>
        <w:rPr>
          <w:rFonts w:ascii="Times New Roman" w:hAnsi="Times New Roman"/>
          <w:iCs/>
          <w:color w:val="auto"/>
          <w:sz w:val="24"/>
          <w:szCs w:val="24"/>
        </w:rPr>
      </w:pPr>
      <w:r w:rsidRPr="00613CB5">
        <w:rPr>
          <w:rFonts w:ascii="Times New Roman" w:hAnsi="Times New Roman"/>
          <w:iCs/>
          <w:color w:val="auto"/>
          <w:sz w:val="24"/>
          <w:szCs w:val="24"/>
        </w:rPr>
        <w:t>Давайте с Вами подумаем, какое назначение может быть у сайта, для чего он может быть создан?</w:t>
      </w:r>
    </w:p>
    <w:p w:rsidR="00EA170E" w:rsidRPr="005A38FF" w:rsidRDefault="00EA170E" w:rsidP="005A38FF">
      <w:pPr>
        <w:pStyle w:val="ListParagraph"/>
        <w:numPr>
          <w:ilvl w:val="0"/>
          <w:numId w:val="42"/>
        </w:numPr>
        <w:spacing w:after="0" w:line="240" w:lineRule="auto"/>
        <w:ind w:left="28" w:firstLine="332"/>
        <w:jc w:val="both"/>
        <w:rPr>
          <w:rFonts w:ascii="Times New Roman" w:hAnsi="Times New Roman"/>
          <w:color w:val="000000"/>
          <w:sz w:val="24"/>
          <w:szCs w:val="24"/>
        </w:rPr>
      </w:pPr>
      <w:r w:rsidRPr="005A38FF">
        <w:rPr>
          <w:rFonts w:ascii="Times New Roman" w:hAnsi="Times New Roman"/>
          <w:color w:val="000000"/>
          <w:sz w:val="24"/>
          <w:szCs w:val="24"/>
        </w:rPr>
        <w:t xml:space="preserve">Вы сейчас разбиваетесь на группы по четыре человека. </w:t>
      </w:r>
    </w:p>
    <w:p w:rsidR="00EA170E" w:rsidRPr="005A38FF" w:rsidRDefault="00EA170E" w:rsidP="005A38FF">
      <w:pPr>
        <w:pStyle w:val="ListParagraph"/>
        <w:numPr>
          <w:ilvl w:val="0"/>
          <w:numId w:val="42"/>
        </w:numPr>
        <w:spacing w:after="0" w:line="240" w:lineRule="auto"/>
        <w:ind w:left="28" w:firstLine="332"/>
        <w:jc w:val="both"/>
        <w:rPr>
          <w:rFonts w:ascii="Times New Roman" w:hAnsi="Times New Roman"/>
          <w:color w:val="000000"/>
          <w:sz w:val="24"/>
          <w:szCs w:val="24"/>
        </w:rPr>
      </w:pPr>
      <w:r w:rsidRPr="005A38FF">
        <w:rPr>
          <w:rFonts w:ascii="Times New Roman" w:hAnsi="Times New Roman"/>
          <w:color w:val="000000"/>
          <w:sz w:val="24"/>
          <w:szCs w:val="24"/>
        </w:rPr>
        <w:t xml:space="preserve">Каждая группа разработать  структуру своего сайта по заданию и с помощью </w:t>
      </w:r>
      <w:r w:rsidRPr="005A38FF">
        <w:rPr>
          <w:rStyle w:val="c9"/>
          <w:rFonts w:ascii="Times New Roman" w:hAnsi="Times New Roman"/>
          <w:color w:val="auto"/>
          <w:sz w:val="24"/>
          <w:szCs w:val="24"/>
        </w:rPr>
        <w:t>сервисов для создания сайтов</w:t>
      </w:r>
      <w:r w:rsidRPr="005A38FF">
        <w:rPr>
          <w:rFonts w:ascii="Times New Roman" w:hAnsi="Times New Roman"/>
          <w:color w:val="000000"/>
          <w:sz w:val="24"/>
          <w:szCs w:val="24"/>
        </w:rPr>
        <w:t xml:space="preserve"> реализовать свою идею. (</w:t>
      </w:r>
      <w:r w:rsidRPr="005A38FF">
        <w:rPr>
          <w:rFonts w:ascii="Times New Roman" w:hAnsi="Times New Roman"/>
          <w:i/>
          <w:color w:val="000000"/>
          <w:sz w:val="24"/>
          <w:szCs w:val="24"/>
        </w:rPr>
        <w:t>Учащиеся выполняют практическую работу в браузере, с помощью сервиса</w:t>
      </w:r>
      <w:r w:rsidRPr="005A38FF">
        <w:rPr>
          <w:rStyle w:val="apple-converted-space"/>
          <w:rFonts w:ascii="Helvetica" w:hAnsi="Helvetica"/>
          <w:b/>
          <w:bCs/>
          <w:i/>
          <w:sz w:val="17"/>
          <w:szCs w:val="17"/>
          <w:shd w:val="clear" w:color="auto" w:fill="F9F9F9"/>
        </w:rPr>
        <w:t> </w:t>
      </w:r>
      <w:hyperlink r:id="rId10" w:history="1">
        <w:r w:rsidRPr="005A38FF">
          <w:rPr>
            <w:rFonts w:ascii="Times New Roman" w:hAnsi="Times New Roman"/>
            <w:i/>
            <w:color w:val="0000CC"/>
            <w:sz w:val="24"/>
            <w:szCs w:val="24"/>
          </w:rPr>
          <w:t>http://www.sites.google.com/</w:t>
        </w:r>
      </w:hyperlink>
      <w:r w:rsidRPr="005A38FF">
        <w:rPr>
          <w:rFonts w:ascii="Times New Roman" w:hAnsi="Times New Roman"/>
          <w:i/>
          <w:color w:val="0000CC"/>
          <w:sz w:val="24"/>
          <w:szCs w:val="24"/>
        </w:rPr>
        <w:t xml:space="preserve"> </w:t>
      </w:r>
      <w:r w:rsidRPr="005A38FF">
        <w:rPr>
          <w:rFonts w:ascii="Times New Roman" w:hAnsi="Times New Roman"/>
          <w:i/>
          <w:color w:val="000000"/>
          <w:sz w:val="24"/>
          <w:szCs w:val="24"/>
        </w:rPr>
        <w:t>(опираясь на Приложение 3))</w:t>
      </w:r>
    </w:p>
    <w:p w:rsidR="00EA170E" w:rsidRPr="00A00506" w:rsidRDefault="00EA170E" w:rsidP="00A00506">
      <w:pPr>
        <w:spacing w:after="0" w:line="240" w:lineRule="auto"/>
        <w:jc w:val="both"/>
        <w:rPr>
          <w:rFonts w:ascii="Times New Roman" w:hAnsi="Times New Roman"/>
          <w:color w:val="0000CC"/>
          <w:sz w:val="24"/>
          <w:szCs w:val="24"/>
        </w:rPr>
      </w:pPr>
    </w:p>
    <w:p w:rsidR="00EA170E" w:rsidRPr="005A38FF" w:rsidRDefault="00EA170E" w:rsidP="005A38FF">
      <w:pPr>
        <w:pStyle w:val="ListParagraph"/>
        <w:numPr>
          <w:ilvl w:val="0"/>
          <w:numId w:val="43"/>
        </w:numPr>
        <w:spacing w:after="0" w:line="240" w:lineRule="auto"/>
        <w:ind w:left="0" w:firstLine="350"/>
        <w:jc w:val="both"/>
        <w:rPr>
          <w:rFonts w:ascii="Times New Roman" w:hAnsi="Times New Roman"/>
          <w:color w:val="000000"/>
          <w:sz w:val="24"/>
          <w:szCs w:val="24"/>
        </w:rPr>
      </w:pPr>
      <w:r w:rsidRPr="005A38FF">
        <w:rPr>
          <w:rFonts w:ascii="Times New Roman" w:hAnsi="Times New Roman"/>
          <w:color w:val="000000"/>
          <w:sz w:val="24"/>
          <w:szCs w:val="24"/>
        </w:rPr>
        <w:t>Ваша задача не только придумать и реализовать свой сайт, но и разобраться с с</w:t>
      </w:r>
      <w:r w:rsidRPr="005A38FF">
        <w:rPr>
          <w:rStyle w:val="c9"/>
          <w:rFonts w:ascii="Times New Roman" w:hAnsi="Times New Roman"/>
          <w:color w:val="auto"/>
          <w:sz w:val="24"/>
          <w:szCs w:val="24"/>
        </w:rPr>
        <w:t>ервисом для создания сайтов.</w:t>
      </w:r>
    </w:p>
    <w:p w:rsidR="00EA170E" w:rsidRPr="00524530" w:rsidRDefault="00EA170E" w:rsidP="00A005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Pr="005A38FF" w:rsidRDefault="00EA170E" w:rsidP="00A00506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5A38FF">
        <w:rPr>
          <w:rFonts w:ascii="Times New Roman" w:hAnsi="Times New Roman"/>
          <w:b/>
          <w:i/>
          <w:color w:val="000000"/>
          <w:sz w:val="24"/>
          <w:szCs w:val="24"/>
        </w:rPr>
        <w:t>Задание для групп:</w:t>
      </w:r>
    </w:p>
    <w:p w:rsidR="00EA170E" w:rsidRPr="00524530" w:rsidRDefault="00EA170E" w:rsidP="00A0050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4530">
        <w:rPr>
          <w:rFonts w:ascii="Times New Roman" w:hAnsi="Times New Roman"/>
          <w:color w:val="000000"/>
          <w:sz w:val="24"/>
          <w:szCs w:val="24"/>
        </w:rPr>
        <w:t>Фотоальбом моей семьи</w:t>
      </w:r>
    </w:p>
    <w:p w:rsidR="00EA170E" w:rsidRPr="00524530" w:rsidRDefault="00EA170E" w:rsidP="00A0050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4530">
        <w:rPr>
          <w:rFonts w:ascii="Times New Roman" w:hAnsi="Times New Roman"/>
          <w:color w:val="000000"/>
          <w:sz w:val="24"/>
          <w:szCs w:val="24"/>
        </w:rPr>
        <w:t>Наш класс</w:t>
      </w:r>
    </w:p>
    <w:p w:rsidR="00EA170E" w:rsidRPr="00524530" w:rsidRDefault="00EA170E" w:rsidP="00A0050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4530">
        <w:rPr>
          <w:rFonts w:ascii="Times New Roman" w:hAnsi="Times New Roman"/>
          <w:color w:val="000000"/>
          <w:sz w:val="24"/>
          <w:szCs w:val="24"/>
        </w:rPr>
        <w:t>Мои любимые животные</w:t>
      </w:r>
    </w:p>
    <w:p w:rsidR="00EA170E" w:rsidRDefault="00EA170E" w:rsidP="00A0050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4530">
        <w:rPr>
          <w:rFonts w:ascii="Times New Roman" w:hAnsi="Times New Roman"/>
          <w:color w:val="000000"/>
          <w:sz w:val="24"/>
          <w:szCs w:val="24"/>
        </w:rPr>
        <w:t>Мои любимые предметы в школе</w:t>
      </w:r>
    </w:p>
    <w:p w:rsidR="00EA170E" w:rsidRDefault="00EA170E" w:rsidP="00A00506">
      <w:pPr>
        <w:spacing w:after="0" w:line="240" w:lineRule="auto"/>
        <w:jc w:val="both"/>
        <w:rPr>
          <w:rStyle w:val="Strong"/>
          <w:b w:val="0"/>
          <w:bCs/>
          <w:color w:val="000000"/>
        </w:rPr>
      </w:pPr>
      <w:r>
        <w:rPr>
          <w:rStyle w:val="Strong"/>
          <w:b w:val="0"/>
          <w:bCs/>
          <w:color w:val="000000"/>
        </w:rPr>
        <w:t>(</w:t>
      </w:r>
      <w:r w:rsidRPr="00A00506">
        <w:rPr>
          <w:rFonts w:ascii="Times New Roman" w:hAnsi="Times New Roman"/>
          <w:i/>
          <w:color w:val="000000"/>
          <w:sz w:val="24"/>
          <w:szCs w:val="24"/>
        </w:rPr>
        <w:t>Учащиеся создают макет сайта, заполняют необходимым материалом (текстовым и графич</w:t>
      </w:r>
      <w:r w:rsidRPr="00A00506">
        <w:rPr>
          <w:rFonts w:ascii="Times New Roman" w:hAnsi="Times New Roman"/>
          <w:i/>
          <w:color w:val="000000"/>
          <w:sz w:val="24"/>
          <w:szCs w:val="24"/>
        </w:rPr>
        <w:t>е</w:t>
      </w:r>
      <w:r w:rsidRPr="00A00506">
        <w:rPr>
          <w:rFonts w:ascii="Times New Roman" w:hAnsi="Times New Roman"/>
          <w:i/>
          <w:color w:val="000000"/>
          <w:sz w:val="24"/>
          <w:szCs w:val="24"/>
        </w:rPr>
        <w:t>ским) и создают свою страничку параллельно создают инструкцию по работе с конструкторам</w:t>
      </w:r>
      <w:r w:rsidRPr="00A00506">
        <w:rPr>
          <w:rStyle w:val="Strong"/>
          <w:b w:val="0"/>
          <w:bCs/>
          <w:color w:val="000000"/>
        </w:rPr>
        <w:t>)</w:t>
      </w:r>
    </w:p>
    <w:p w:rsidR="00EA170E" w:rsidRDefault="00EA170E" w:rsidP="00A00506">
      <w:pPr>
        <w:spacing w:after="0" w:line="240" w:lineRule="auto"/>
        <w:jc w:val="both"/>
        <w:rPr>
          <w:rStyle w:val="Strong"/>
          <w:rFonts w:ascii="Times New Roman" w:hAnsi="Times New Roman"/>
          <w:b w:val="0"/>
          <w:color w:val="000000"/>
          <w:sz w:val="24"/>
          <w:szCs w:val="24"/>
        </w:rPr>
      </w:pPr>
    </w:p>
    <w:p w:rsidR="00EA170E" w:rsidRPr="005A38FF" w:rsidRDefault="00EA170E" w:rsidP="005A38FF">
      <w:pPr>
        <w:pStyle w:val="ListParagraph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A38FF">
        <w:rPr>
          <w:rFonts w:ascii="Times New Roman" w:hAnsi="Times New Roman"/>
          <w:b/>
          <w:color w:val="000000"/>
          <w:sz w:val="24"/>
          <w:szCs w:val="24"/>
        </w:rPr>
        <w:t>Домашнее задание</w:t>
      </w:r>
    </w:p>
    <w:p w:rsidR="00EA170E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4530">
        <w:rPr>
          <w:rFonts w:ascii="Times New Roman" w:hAnsi="Times New Roman"/>
          <w:color w:val="000000"/>
          <w:sz w:val="24"/>
          <w:szCs w:val="24"/>
        </w:rPr>
        <w:t>Разработать первую страницу своего сайта,  любой конструктор на выбранную вами тему.</w:t>
      </w:r>
    </w:p>
    <w:p w:rsidR="00EA170E" w:rsidRPr="00E77CE9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Pr="009A19C2" w:rsidRDefault="00EA170E" w:rsidP="00A00506">
      <w:pPr>
        <w:pStyle w:val="ListParagraph"/>
        <w:numPr>
          <w:ilvl w:val="0"/>
          <w:numId w:val="20"/>
        </w:numPr>
        <w:spacing w:after="0"/>
        <w:ind w:left="31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A19C2">
        <w:rPr>
          <w:rFonts w:ascii="Times New Roman" w:hAnsi="Times New Roman"/>
          <w:color w:val="000000"/>
          <w:sz w:val="24"/>
          <w:szCs w:val="24"/>
        </w:rPr>
        <w:t xml:space="preserve">Разработать сайт на тему «Моя домашняя страница». </w:t>
      </w:r>
    </w:p>
    <w:p w:rsidR="00EA170E" w:rsidRDefault="00EA170E" w:rsidP="00A00506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A19C2">
        <w:rPr>
          <w:rFonts w:ascii="Times New Roman" w:hAnsi="Times New Roman"/>
          <w:color w:val="000000"/>
          <w:sz w:val="24"/>
          <w:szCs w:val="24"/>
        </w:rPr>
        <w:t>Главная страница сайта должна содержать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9A19C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A170E" w:rsidRPr="005222D7" w:rsidRDefault="00EA170E" w:rsidP="005A38FF">
      <w:pPr>
        <w:pStyle w:val="ListParagraph"/>
        <w:numPr>
          <w:ilvl w:val="0"/>
          <w:numId w:val="4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22D7">
        <w:rPr>
          <w:rFonts w:ascii="Times New Roman" w:hAnsi="Times New Roman"/>
          <w:color w:val="000000"/>
          <w:sz w:val="24"/>
          <w:szCs w:val="24"/>
        </w:rPr>
        <w:t xml:space="preserve">заголовок окна, </w:t>
      </w:r>
    </w:p>
    <w:p w:rsidR="00EA170E" w:rsidRPr="005222D7" w:rsidRDefault="00EA170E" w:rsidP="005A38FF">
      <w:pPr>
        <w:pStyle w:val="ListParagraph"/>
        <w:numPr>
          <w:ilvl w:val="0"/>
          <w:numId w:val="4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22D7">
        <w:rPr>
          <w:rFonts w:ascii="Times New Roman" w:hAnsi="Times New Roman"/>
          <w:color w:val="000000"/>
          <w:sz w:val="24"/>
          <w:szCs w:val="24"/>
        </w:rPr>
        <w:t>заголовок сайта</w:t>
      </w:r>
    </w:p>
    <w:p w:rsidR="00EA170E" w:rsidRPr="005222D7" w:rsidRDefault="00EA170E" w:rsidP="005A38FF">
      <w:pPr>
        <w:pStyle w:val="ListParagraph"/>
        <w:numPr>
          <w:ilvl w:val="0"/>
          <w:numId w:val="4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22D7">
        <w:rPr>
          <w:rFonts w:ascii="Times New Roman" w:hAnsi="Times New Roman"/>
          <w:color w:val="000000"/>
          <w:sz w:val="24"/>
          <w:szCs w:val="24"/>
        </w:rPr>
        <w:t>три гиперссылки («Обо мне», «Мои родные», «Мои друзья»).</w:t>
      </w:r>
    </w:p>
    <w:p w:rsidR="00EA170E" w:rsidRDefault="00EA170E" w:rsidP="00A00506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Default="00EA170E" w:rsidP="00A00506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A19C2">
        <w:rPr>
          <w:rFonts w:ascii="Times New Roman" w:hAnsi="Times New Roman"/>
          <w:color w:val="000000"/>
          <w:sz w:val="24"/>
          <w:szCs w:val="24"/>
        </w:rPr>
        <w:t>Страница «Обо мне» должна содер</w:t>
      </w:r>
      <w:r>
        <w:rPr>
          <w:rFonts w:ascii="Times New Roman" w:hAnsi="Times New Roman"/>
          <w:color w:val="000000"/>
          <w:sz w:val="24"/>
          <w:szCs w:val="24"/>
        </w:rPr>
        <w:t>жать:</w:t>
      </w:r>
    </w:p>
    <w:p w:rsidR="00EA170E" w:rsidRPr="005222D7" w:rsidRDefault="00EA170E" w:rsidP="005A38FF">
      <w:pPr>
        <w:pStyle w:val="ListParagraph"/>
        <w:numPr>
          <w:ilvl w:val="0"/>
          <w:numId w:val="45"/>
        </w:numPr>
        <w:tabs>
          <w:tab w:val="left" w:pos="459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22D7">
        <w:rPr>
          <w:rFonts w:ascii="Times New Roman" w:hAnsi="Times New Roman"/>
          <w:color w:val="000000"/>
          <w:sz w:val="24"/>
          <w:szCs w:val="24"/>
        </w:rPr>
        <w:t xml:space="preserve">информацию о вас (ваши фамилия и имя, школа, класс, </w:t>
      </w:r>
    </w:p>
    <w:p w:rsidR="00EA170E" w:rsidRPr="005222D7" w:rsidRDefault="00EA170E" w:rsidP="005A38FF">
      <w:pPr>
        <w:pStyle w:val="ListParagraph"/>
        <w:numPr>
          <w:ilvl w:val="0"/>
          <w:numId w:val="45"/>
        </w:numPr>
        <w:tabs>
          <w:tab w:val="left" w:pos="459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22D7">
        <w:rPr>
          <w:rFonts w:ascii="Times New Roman" w:hAnsi="Times New Roman"/>
          <w:color w:val="000000"/>
          <w:sz w:val="24"/>
          <w:szCs w:val="24"/>
        </w:rPr>
        <w:t>ваши увлечения и хобби), а также (по возможности) вашу фотографию.</w:t>
      </w:r>
    </w:p>
    <w:p w:rsidR="00EA170E" w:rsidRDefault="00EA170E" w:rsidP="00A00506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Pr="005A38FF" w:rsidRDefault="00EA170E" w:rsidP="005A38FF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A19C2">
        <w:rPr>
          <w:rFonts w:ascii="Times New Roman" w:hAnsi="Times New Roman"/>
          <w:color w:val="000000"/>
          <w:sz w:val="24"/>
          <w:szCs w:val="24"/>
        </w:rPr>
        <w:t>Страница «Мои родные» должна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38FF">
        <w:rPr>
          <w:rFonts w:ascii="Times New Roman" w:hAnsi="Times New Roman"/>
          <w:color w:val="000000"/>
          <w:sz w:val="24"/>
          <w:szCs w:val="24"/>
        </w:rPr>
        <w:t>информацию о ваших родителях, сёстрах, брат</w:t>
      </w:r>
      <w:r w:rsidRPr="005A38FF">
        <w:rPr>
          <w:rFonts w:ascii="Times New Roman" w:hAnsi="Times New Roman"/>
          <w:color w:val="000000"/>
          <w:sz w:val="24"/>
          <w:szCs w:val="24"/>
        </w:rPr>
        <w:t>ь</w:t>
      </w:r>
      <w:r w:rsidRPr="005A38FF">
        <w:rPr>
          <w:rFonts w:ascii="Times New Roman" w:hAnsi="Times New Roman"/>
          <w:color w:val="000000"/>
          <w:sz w:val="24"/>
          <w:szCs w:val="24"/>
        </w:rPr>
        <w:t>ях, дедушках и бабушках.</w:t>
      </w:r>
    </w:p>
    <w:p w:rsidR="00EA170E" w:rsidRDefault="00EA170E" w:rsidP="005A38FF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Pr="009A19C2" w:rsidRDefault="00EA170E" w:rsidP="005A38FF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A19C2">
        <w:rPr>
          <w:rFonts w:ascii="Times New Roman" w:hAnsi="Times New Roman"/>
          <w:color w:val="000000"/>
          <w:sz w:val="24"/>
          <w:szCs w:val="24"/>
        </w:rPr>
        <w:t>Страница «Мои друзья» должна содержать информацию о ваших друзьях и их увлечениях.</w:t>
      </w:r>
    </w:p>
    <w:p w:rsidR="00EA170E" w:rsidRDefault="00EA170E" w:rsidP="00A00506">
      <w:pPr>
        <w:spacing w:after="0"/>
        <w:ind w:firstLine="17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Default="00EA170E" w:rsidP="005A38FF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A19C2">
        <w:rPr>
          <w:rFonts w:ascii="Times New Roman" w:hAnsi="Times New Roman"/>
          <w:color w:val="000000"/>
          <w:sz w:val="24"/>
          <w:szCs w:val="24"/>
        </w:rPr>
        <w:t xml:space="preserve">На всех второй, третьей и четвёртой страницах сайта необходимо </w:t>
      </w:r>
      <w:r w:rsidRPr="005A38FF">
        <w:rPr>
          <w:rFonts w:ascii="Times New Roman" w:hAnsi="Times New Roman"/>
          <w:b/>
          <w:i/>
          <w:color w:val="000000"/>
          <w:sz w:val="24"/>
          <w:szCs w:val="24"/>
        </w:rPr>
        <w:t>использовать заголовки</w:t>
      </w:r>
      <w:r w:rsidRPr="009A19C2">
        <w:rPr>
          <w:rFonts w:ascii="Times New Roman" w:hAnsi="Times New Roman"/>
          <w:color w:val="000000"/>
          <w:sz w:val="24"/>
          <w:szCs w:val="24"/>
        </w:rPr>
        <w:t xml:space="preserve"> (использовать центрирование) и </w:t>
      </w:r>
      <w:r w:rsidRPr="005A38FF">
        <w:rPr>
          <w:rFonts w:ascii="Times New Roman" w:hAnsi="Times New Roman"/>
          <w:b/>
          <w:i/>
          <w:color w:val="000000"/>
          <w:sz w:val="24"/>
          <w:szCs w:val="24"/>
        </w:rPr>
        <w:t>выравнивание абзацев текста по ширине</w:t>
      </w:r>
      <w:r w:rsidRPr="009A19C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A170E" w:rsidRDefault="00EA170E" w:rsidP="005A38FF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A19C2">
        <w:rPr>
          <w:rFonts w:ascii="Times New Roman" w:hAnsi="Times New Roman"/>
          <w:color w:val="000000"/>
          <w:sz w:val="24"/>
          <w:szCs w:val="24"/>
        </w:rPr>
        <w:t xml:space="preserve">Для заголовков и основного текста необходимо использовать </w:t>
      </w:r>
      <w:r w:rsidRPr="005A38FF">
        <w:rPr>
          <w:rFonts w:ascii="Times New Roman" w:hAnsi="Times New Roman"/>
          <w:b/>
          <w:i/>
          <w:color w:val="000000"/>
          <w:sz w:val="24"/>
          <w:szCs w:val="24"/>
        </w:rPr>
        <w:t>разные названия шрифтов</w:t>
      </w:r>
      <w:r w:rsidRPr="009A19C2">
        <w:rPr>
          <w:rFonts w:ascii="Times New Roman" w:hAnsi="Times New Roman"/>
          <w:color w:val="000000"/>
          <w:sz w:val="24"/>
          <w:szCs w:val="24"/>
        </w:rPr>
        <w:t>.</w:t>
      </w:r>
    </w:p>
    <w:p w:rsidR="00EA170E" w:rsidRDefault="00EA170E" w:rsidP="00A00506">
      <w:pPr>
        <w:spacing w:after="0"/>
        <w:ind w:firstLine="17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170E" w:rsidRPr="00A00506" w:rsidRDefault="00EA170E" w:rsidP="00A00506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0506">
        <w:rPr>
          <w:rFonts w:ascii="Times New Roman" w:hAnsi="Times New Roman"/>
          <w:color w:val="000000"/>
          <w:sz w:val="24"/>
          <w:szCs w:val="24"/>
        </w:rPr>
        <w:t>Проверить работоспособность сайта с помощью браузера.</w:t>
      </w:r>
    </w:p>
    <w:p w:rsidR="00EA170E" w:rsidRDefault="00EA170E" w:rsidP="00A00506">
      <w:pPr>
        <w:spacing w:after="0" w:line="240" w:lineRule="auto"/>
        <w:jc w:val="both"/>
        <w:rPr>
          <w:rStyle w:val="Strong"/>
          <w:rFonts w:ascii="Times New Roman" w:hAnsi="Times New Roman"/>
          <w:b w:val="0"/>
          <w:color w:val="000000"/>
          <w:sz w:val="24"/>
          <w:szCs w:val="24"/>
        </w:rPr>
      </w:pPr>
    </w:p>
    <w:p w:rsidR="00EA170E" w:rsidRPr="005A38FF" w:rsidRDefault="00EA170E" w:rsidP="005A38FF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A38FF">
        <w:rPr>
          <w:rFonts w:ascii="Times New Roman" w:hAnsi="Times New Roman"/>
          <w:b/>
          <w:color w:val="000000"/>
          <w:sz w:val="24"/>
          <w:szCs w:val="24"/>
        </w:rPr>
        <w:t>Рефлексия</w:t>
      </w:r>
    </w:p>
    <w:p w:rsidR="00EA170E" w:rsidRPr="00524530" w:rsidRDefault="00EA170E" w:rsidP="00A00506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524530">
        <w:rPr>
          <w:color w:val="000000"/>
        </w:rPr>
        <w:t>Подведение итогов занятия:</w:t>
      </w:r>
    </w:p>
    <w:p w:rsidR="00EA170E" w:rsidRDefault="00EA170E" w:rsidP="005A38FF">
      <w:pPr>
        <w:pStyle w:val="NormalWeb"/>
        <w:numPr>
          <w:ilvl w:val="0"/>
          <w:numId w:val="33"/>
        </w:numPr>
        <w:tabs>
          <w:tab w:val="left" w:pos="317"/>
        </w:tabs>
        <w:spacing w:before="0" w:beforeAutospacing="0" w:after="0" w:afterAutospacing="0"/>
        <w:ind w:left="33" w:firstLine="393"/>
        <w:jc w:val="both"/>
        <w:rPr>
          <w:color w:val="000000"/>
        </w:rPr>
      </w:pPr>
      <w:r w:rsidRPr="00524530">
        <w:rPr>
          <w:color w:val="000000"/>
        </w:rPr>
        <w:t xml:space="preserve">Вы познакомились с различными видами конструкторов сайтов. </w:t>
      </w:r>
      <w:r w:rsidRPr="005704D6">
        <w:rPr>
          <w:color w:val="000000"/>
        </w:rPr>
        <w:t>Выделили плюсы и мин</w:t>
      </w:r>
      <w:r w:rsidRPr="005704D6">
        <w:rPr>
          <w:color w:val="000000"/>
        </w:rPr>
        <w:t>у</w:t>
      </w:r>
      <w:r w:rsidRPr="005704D6">
        <w:rPr>
          <w:color w:val="000000"/>
        </w:rPr>
        <w:t>сы различных способов создания сайтов.</w:t>
      </w:r>
    </w:p>
    <w:p w:rsidR="00EA170E" w:rsidRDefault="00EA170E" w:rsidP="005A38FF">
      <w:pPr>
        <w:pStyle w:val="NormalWeb"/>
        <w:numPr>
          <w:ilvl w:val="0"/>
          <w:numId w:val="33"/>
        </w:numPr>
        <w:tabs>
          <w:tab w:val="left" w:pos="317"/>
        </w:tabs>
        <w:spacing w:before="0" w:beforeAutospacing="0" w:after="0" w:afterAutospacing="0"/>
        <w:ind w:left="33" w:firstLine="393"/>
        <w:jc w:val="both"/>
        <w:rPr>
          <w:color w:val="000000"/>
        </w:rPr>
      </w:pPr>
      <w:r w:rsidRPr="005704D6">
        <w:rPr>
          <w:color w:val="000000"/>
        </w:rPr>
        <w:t>Чему вы научились на сегодняшнем занятии?</w:t>
      </w:r>
    </w:p>
    <w:p w:rsidR="00EA170E" w:rsidRDefault="00EA170E" w:rsidP="005A38FF">
      <w:pPr>
        <w:pStyle w:val="NormalWeb"/>
        <w:numPr>
          <w:ilvl w:val="0"/>
          <w:numId w:val="33"/>
        </w:numPr>
        <w:tabs>
          <w:tab w:val="left" w:pos="317"/>
        </w:tabs>
        <w:spacing w:before="0" w:beforeAutospacing="0" w:after="0" w:afterAutospacing="0"/>
        <w:ind w:left="33" w:firstLine="393"/>
        <w:jc w:val="both"/>
        <w:rPr>
          <w:color w:val="000000"/>
        </w:rPr>
      </w:pPr>
      <w:r w:rsidRPr="005704D6">
        <w:rPr>
          <w:color w:val="000000"/>
        </w:rPr>
        <w:t>Можете ли вы в дальнейшем пользоваться своим сайтом и для чего?</w:t>
      </w:r>
    </w:p>
    <w:p w:rsidR="00EA170E" w:rsidRPr="005704D6" w:rsidRDefault="00EA170E" w:rsidP="005A38FF">
      <w:pPr>
        <w:pStyle w:val="NormalWeb"/>
        <w:numPr>
          <w:ilvl w:val="0"/>
          <w:numId w:val="33"/>
        </w:numPr>
        <w:tabs>
          <w:tab w:val="left" w:pos="317"/>
        </w:tabs>
        <w:spacing w:before="0" w:beforeAutospacing="0" w:after="0" w:afterAutospacing="0"/>
        <w:ind w:left="33" w:firstLine="393"/>
        <w:jc w:val="both"/>
        <w:rPr>
          <w:color w:val="000000"/>
        </w:rPr>
      </w:pPr>
      <w:r w:rsidRPr="005704D6">
        <w:rPr>
          <w:color w:val="000000"/>
        </w:rPr>
        <w:t>Где вы можете использовать полученные знания  и для чего?</w:t>
      </w:r>
    </w:p>
    <w:p w:rsidR="00EA170E" w:rsidRDefault="00EA170E" w:rsidP="00A00506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EA170E" w:rsidRDefault="00EA170E" w:rsidP="00A00506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Рефлексия (</w:t>
      </w:r>
      <w:r w:rsidRPr="005A38FF">
        <w:rPr>
          <w:i/>
          <w:color w:val="000000"/>
        </w:rPr>
        <w:t>2 вида рефлексии (в зависимости от оставшегося времени на уроке</w:t>
      </w:r>
      <w:r>
        <w:rPr>
          <w:color w:val="000000"/>
        </w:rPr>
        <w:t>))</w:t>
      </w:r>
    </w:p>
    <w:p w:rsidR="00EA170E" w:rsidRDefault="00EA170E" w:rsidP="00A00506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A00506">
        <w:rPr>
          <w:rFonts w:ascii="Times New Roman" w:hAnsi="Times New Roman"/>
          <w:color w:val="000000"/>
          <w:sz w:val="24"/>
          <w:szCs w:val="24"/>
        </w:rPr>
        <w:t>В листах рефлексии оценивают свою работу.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0506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A00506">
        <w:rPr>
          <w:rFonts w:ascii="Times New Roman" w:hAnsi="Times New Roman"/>
          <w:i/>
          <w:color w:val="000000"/>
          <w:sz w:val="24"/>
          <w:szCs w:val="24"/>
        </w:rPr>
        <w:t>Приложение 4)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0"/>
        <w:gridCol w:w="5210"/>
      </w:tblGrid>
      <w:tr w:rsidR="00EA170E" w:rsidRPr="00420258" w:rsidTr="00420258">
        <w:tc>
          <w:tcPr>
            <w:tcW w:w="5210" w:type="dxa"/>
          </w:tcPr>
          <w:p w:rsidR="00EA170E" w:rsidRPr="00420258" w:rsidRDefault="00EA170E" w:rsidP="00420258">
            <w:pPr>
              <w:pStyle w:val="NormalWeb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420258">
              <w:rPr>
                <w:b/>
                <w:i/>
                <w:color w:val="000000"/>
              </w:rPr>
              <w:t>Вариант 1. (5 минут)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Сегодня на уроке я… 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Самым полезным и интересным для меня было… 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Мне было трудно… 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У меня хорошо получилось</w:t>
            </w:r>
            <w:r w:rsidRPr="004202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… </w:t>
            </w:r>
          </w:p>
          <w:p w:rsidR="00EA170E" w:rsidRPr="00420258" w:rsidRDefault="00EA170E" w:rsidP="0042025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210" w:type="dxa"/>
          </w:tcPr>
          <w:p w:rsidR="00EA170E" w:rsidRPr="00420258" w:rsidRDefault="00EA170E" w:rsidP="0042025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 w:rsidRPr="00420258">
              <w:rPr>
                <w:b/>
                <w:i/>
                <w:color w:val="000000"/>
              </w:rPr>
              <w:t>Вариант 2. (3 минуты)</w:t>
            </w:r>
            <w:r w:rsidRPr="00420258">
              <w:rPr>
                <w:color w:val="000000"/>
              </w:rPr>
              <w:t xml:space="preserve"> </w:t>
            </w:r>
          </w:p>
          <w:p w:rsidR="00EA170E" w:rsidRPr="00420258" w:rsidRDefault="00EA170E" w:rsidP="00420258">
            <w:pPr>
              <w:pStyle w:val="NormalWeb"/>
              <w:spacing w:before="0" w:beforeAutospacing="0" w:after="0" w:afterAutospacing="0"/>
              <w:jc w:val="both"/>
              <w:rPr>
                <w:b/>
                <w:i/>
                <w:color w:val="000000"/>
              </w:rPr>
            </w:pPr>
            <w:r w:rsidRPr="00420258">
              <w:rPr>
                <w:color w:val="000000"/>
              </w:rPr>
              <w:t>При попадании кубика в руки учащегося, он дополняет предложение 1 или двумя словами.</w:t>
            </w:r>
          </w:p>
          <w:p w:rsidR="00EA170E" w:rsidRPr="00420258" w:rsidRDefault="00EA170E" w:rsidP="00420258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420258">
              <w:rPr>
                <w:b/>
              </w:rPr>
              <w:t>Кубик рефлексии: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Сегодня я узнал…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Было интересно…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Было трудно…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Я выполнял задания….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Я понял, что…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Теперь я могу…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Я почувствовал, что…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Я приобрел…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Я научился…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У меня получилось…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Я смог…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Я попробую….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Меня удивило…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Урок дал мне для жизни…</w:t>
            </w:r>
          </w:p>
          <w:p w:rsidR="00EA170E" w:rsidRPr="00420258" w:rsidRDefault="00EA170E" w:rsidP="00420258">
            <w:pPr>
              <w:numPr>
                <w:ilvl w:val="0"/>
                <w:numId w:val="27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420258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Мне захотелось ….</w:t>
            </w:r>
          </w:p>
        </w:tc>
      </w:tr>
    </w:tbl>
    <w:p w:rsidR="00EA170E" w:rsidRDefault="00EA170E" w:rsidP="00A00506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EA170E" w:rsidRDefault="00EA170E" w:rsidP="00A00506">
      <w:pPr>
        <w:spacing w:after="0" w:line="360" w:lineRule="auto"/>
        <w:ind w:left="144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23B4A">
        <w:rPr>
          <w:rFonts w:ascii="Times New Roman" w:hAnsi="Times New Roman"/>
          <w:b/>
          <w:color w:val="000000"/>
          <w:sz w:val="24"/>
          <w:szCs w:val="24"/>
        </w:rPr>
        <w:t>Раздаточный материал</w:t>
      </w:r>
    </w:p>
    <w:p w:rsidR="00EA170E" w:rsidRDefault="00EA170E" w:rsidP="005A38FF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Что такое Web – сайт?</w:t>
      </w:r>
    </w:p>
    <w:p w:rsidR="00EA170E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Веб-сайт (Website) - это объединённая под одним адресом (доменным именем) совокупность документов частного лица или организации. По умолчанию подразумевается что сайт располаг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ется в сети Интернет, но он так же может публиковаться в локальной сети компании - в сети И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транет. </w:t>
      </w:r>
    </w:p>
    <w:p w:rsidR="00EA170E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Э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то ресурс, который состоит из одной или нескольких веб-страниц с гипер-текстовым, те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стовым, медийным (картинки, видео, аудио) и другими типами содержания, доступного по одному из протоколов веб-семейства.</w:t>
      </w:r>
    </w:p>
    <w:p w:rsidR="00EA170E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Что такое Web – страница?</w:t>
      </w:r>
    </w:p>
    <w:p w:rsidR="00EA170E" w:rsidRPr="00DC6DFB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Веб-страница - это логическая единица </w:t>
      </w:r>
      <w:hyperlink r:id="rId11" w:history="1">
        <w:r w:rsidRPr="00DC6DFB">
          <w:rPr>
            <w:rFonts w:ascii="Times New Roman" w:hAnsi="Times New Roman"/>
            <w:color w:val="000000"/>
            <w:sz w:val="24"/>
            <w:szCs w:val="24"/>
            <w:lang w:eastAsia="ru-RU"/>
          </w:rPr>
          <w:t>интернета</w:t>
        </w:r>
      </w:hyperlink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, однозначно определяемая адресом (</w:t>
      </w:r>
      <w:hyperlink r:id="rId12" w:history="1">
        <w:r w:rsidRPr="00DC6DFB">
          <w:rPr>
            <w:rFonts w:ascii="Times New Roman" w:hAnsi="Times New Roman"/>
            <w:color w:val="000000"/>
            <w:sz w:val="24"/>
            <w:szCs w:val="24"/>
            <w:lang w:eastAsia="ru-RU"/>
          </w:rPr>
          <w:t>URL</w:t>
        </w:r>
      </w:hyperlink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). Можно сказать, что веб состоит из </w:t>
      </w:r>
      <w:hyperlink r:id="rId13" w:history="1">
        <w:r w:rsidRPr="00DC6DFB">
          <w:rPr>
            <w:rFonts w:ascii="Times New Roman" w:hAnsi="Times New Roman"/>
            <w:color w:val="000000"/>
            <w:sz w:val="24"/>
            <w:szCs w:val="24"/>
            <w:lang w:eastAsia="ru-RU"/>
          </w:rPr>
          <w:t>сайтов</w:t>
        </w:r>
      </w:hyperlink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, а сайты, в свою очередь - из страниц. Веб-страницы м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гут включать картинки, музыку, видео, скрипты и др</w:t>
      </w:r>
    </w:p>
    <w:p w:rsidR="00EA170E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Способов создания сайта предостаточно.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Рассмотрим некоторые из них.</w:t>
      </w:r>
    </w:p>
    <w:p w:rsidR="00EA170E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522B8">
        <w:rPr>
          <w:rFonts w:ascii="Times New Roman" w:hAnsi="Times New Roman"/>
          <w:b/>
          <w:color w:val="000000"/>
          <w:sz w:val="24"/>
          <w:szCs w:val="24"/>
          <w:lang w:eastAsia="ru-RU"/>
        </w:rPr>
        <w:t>Языки программирования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предполагают написание кода сайта вручную.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Этот способ с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мый трудный и требует глубоких знаний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14" w:history="1">
        <w:r w:rsidRPr="00592380">
          <w:rPr>
            <w:rFonts w:ascii="Times New Roman" w:hAnsi="Times New Roman"/>
            <w:color w:val="000000"/>
            <w:sz w:val="24"/>
            <w:szCs w:val="24"/>
            <w:lang w:eastAsia="ru-RU"/>
          </w:rPr>
          <w:t xml:space="preserve">HTML,CSS, </w:t>
        </w:r>
      </w:hyperlink>
      <w:hyperlink r:id="rId15" w:history="1">
        <w:r w:rsidRPr="00592380">
          <w:rPr>
            <w:rFonts w:ascii="Times New Roman" w:hAnsi="Times New Roman"/>
            <w:color w:val="000000"/>
            <w:sz w:val="24"/>
            <w:szCs w:val="24"/>
            <w:lang w:eastAsia="ru-RU"/>
          </w:rPr>
          <w:t>JavaScript</w:t>
        </w:r>
      </w:hyperlink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других языков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программиров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ния.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 использовании данного способа ц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ена хостинга будет ниже чем для CMS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движков, нез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висимость от сервисов создания сайта.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использования данного способа встает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еобходимость большого количества знаний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и времени.</w:t>
      </w:r>
    </w:p>
    <w:p w:rsidR="00EA170E" w:rsidRPr="00592380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Следующий способ – </w:t>
      </w:r>
      <w:r w:rsidRPr="00C522B8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текстовые и визуальные редакторы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Создание сайта при помощи специальных программ,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например, FrontPage или подобных ей HTML-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редакторов, затем разм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щение его в интернете на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бесплатном или платном хостинге. Желательно хотя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бы поверхностное знание HTML.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Цена хостинга будет ниже чем для CMS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движков,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езависимость от сервисов со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дания сайта.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Минимальные знания программирования.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Но, к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од сайта может содержать много лишнего,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380">
        <w:rPr>
          <w:rFonts w:ascii="Times New Roman" w:hAnsi="Times New Roman"/>
          <w:color w:val="000000"/>
          <w:sz w:val="24"/>
          <w:szCs w:val="24"/>
          <w:lang w:eastAsia="ru-RU"/>
        </w:rPr>
        <w:t>сложность в изменении материалов, нет перспективы.</w:t>
      </w:r>
    </w:p>
    <w:p w:rsidR="00EA170E" w:rsidRPr="00C522B8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522B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Конструктор сайтов -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это программа, с помощью которой сделать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сайт сможет простой н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подготовленный пользователь Интернета.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ля разработки сайтов с помощью конструктора и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пользуются уже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заранее подготовленные шаблоны. При необходимости,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можно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добавить на web-сайт нужные инструменты – формы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обратн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ой связи, опросы, галереи и т.д.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его помощью можно легко и быстро сделать сайт, не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утруждая себя особыми знаниями в области строительства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сайтов. Подобный конструктор будет полезен и тем, кто уже умеет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создавать сайты самостоятельно. С его помощью можно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сэкономить немало времени.</w:t>
      </w:r>
      <w:r w:rsidRPr="00C522B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A170E" w:rsidRDefault="00EA170E" w:rsidP="005A3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Ограниченность предложенными шаблонами.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Пользователь сделавший свой сайт с помощью конструктора и не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разбирающийся в HTML коде и CSS стилях не сможет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испра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>лять какие-либо вдруг возникшие у него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2B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проблемы. </w:t>
      </w:r>
    </w:p>
    <w:p w:rsidR="00EA170E" w:rsidRPr="00C522B8" w:rsidRDefault="00EA170E" w:rsidP="00A00506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6DFB">
        <w:rPr>
          <w:rFonts w:ascii="Times New Roman" w:hAnsi="Times New Roman"/>
          <w:b/>
          <w:color w:val="000000"/>
          <w:sz w:val="24"/>
          <w:szCs w:val="24"/>
          <w:lang w:eastAsia="ru-RU"/>
        </w:rPr>
        <w:t>CMS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это система управления содержимым сайта (англ. Content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management system, CMS). Существуют платные и бесплатные CMS. Представляет из себя набор инструментов для добавл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ния,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редактирования, удаления контента (содержимого) на сайте. CMS 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это инструмент веб-дизайнера, веб-мастера и простого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пользователя, который позволяет выполнять самые разноо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б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разные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действия по управлению и изменению содержимого сайта.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еобязательно знать языки пр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граммирования, полная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независимость, легко наполнять и изменять сайт, много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дополнительных приложений.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 этом большая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тоимость хостинга.</w:t>
      </w:r>
    </w:p>
    <w:p w:rsidR="00EA170E" w:rsidRPr="00DC6DFB" w:rsidRDefault="00EA170E" w:rsidP="00A00506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C6DFB">
        <w:rPr>
          <w:rFonts w:ascii="Times New Roman" w:hAnsi="Times New Roman"/>
          <w:b/>
          <w:color w:val="000000"/>
          <w:sz w:val="24"/>
          <w:szCs w:val="24"/>
          <w:lang w:eastAsia="ru-RU"/>
        </w:rPr>
        <w:t>Сервисы для создания сайтов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В наше время  существует много ресурсов, которые предост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вят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возможность любому желающему, создать сайт, блог или форум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совершенно бесплатно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. Вы регистрируетесь, строите сайт при помощи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конструктора или шаблонов, располагаете свою и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формацию.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Администрация  ресурса ставит свои баннеры или рекламу на Ваших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страничках и п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лучают дополнительную прибыль. Все довольны!!! Не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нужно покупать хостинг и регистрировать домен.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При создании сайта на таких сервисах вы рискуете потерять свои права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на контент, то, что вы разместили на сайте, созданном на чужом сервисе,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автоматически становится их собственн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стью. Вы можете потерять все.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Большинство сервисов бесплатны, ненужно знать языки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програ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м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мирования, простота регистрации.</w:t>
      </w:r>
      <w:r w:rsidRPr="00DC6DF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C6DFB">
        <w:rPr>
          <w:rFonts w:ascii="Times New Roman" w:hAnsi="Times New Roman"/>
          <w:color w:val="000000"/>
          <w:sz w:val="24"/>
          <w:szCs w:val="24"/>
          <w:lang w:eastAsia="ru-RU"/>
        </w:rPr>
        <w:t>Полная зависимость от сервиса.</w:t>
      </w:r>
    </w:p>
    <w:p w:rsidR="00EA170E" w:rsidRDefault="00EA170E" w:rsidP="00A0050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A170E" w:rsidRPr="00A00506" w:rsidRDefault="00EA170E" w:rsidP="00A00506">
      <w:pPr>
        <w:spacing w:after="0" w:line="240" w:lineRule="auto"/>
        <w:jc w:val="right"/>
        <w:rPr>
          <w:rFonts w:ascii="Times New Roman" w:hAnsi="Times New Roman"/>
          <w:i/>
          <w:color w:val="auto"/>
          <w:sz w:val="24"/>
          <w:szCs w:val="24"/>
        </w:rPr>
      </w:pPr>
      <w:r w:rsidRPr="00A00506">
        <w:rPr>
          <w:rFonts w:ascii="Times New Roman" w:hAnsi="Times New Roman"/>
          <w:i/>
          <w:color w:val="auto"/>
          <w:sz w:val="24"/>
          <w:szCs w:val="24"/>
        </w:rPr>
        <w:t>Приложение 1</w:t>
      </w:r>
    </w:p>
    <w:p w:rsidR="00EA170E" w:rsidRPr="00A00506" w:rsidRDefault="00EA170E" w:rsidP="00A00506">
      <w:pPr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 w:rsidRPr="00A00506">
        <w:rPr>
          <w:rFonts w:ascii="Times New Roman" w:hAnsi="Times New Roman"/>
          <w:b/>
          <w:color w:val="auto"/>
          <w:sz w:val="24"/>
          <w:szCs w:val="24"/>
        </w:rPr>
        <w:t>Задание.</w:t>
      </w:r>
    </w:p>
    <w:p w:rsidR="00EA170E" w:rsidRPr="006D1864" w:rsidRDefault="00EA170E" w:rsidP="00A00506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6D1864">
        <w:rPr>
          <w:rFonts w:ascii="Times New Roman" w:hAnsi="Times New Roman"/>
          <w:color w:val="auto"/>
          <w:sz w:val="24"/>
          <w:szCs w:val="24"/>
        </w:rPr>
        <w:t>А) Вставьте пропущенные слова</w:t>
      </w:r>
    </w:p>
    <w:p w:rsidR="00EA170E" w:rsidRPr="006D1864" w:rsidRDefault="00EA170E" w:rsidP="005A38FF">
      <w:pPr>
        <w:spacing w:after="0" w:line="240" w:lineRule="auto"/>
        <w:ind w:left="567"/>
        <w:jc w:val="both"/>
        <w:rPr>
          <w:rStyle w:val="c9"/>
          <w:rFonts w:ascii="Times New Roman" w:hAnsi="Times New Roman"/>
          <w:i/>
          <w:color w:val="auto"/>
          <w:sz w:val="24"/>
          <w:szCs w:val="24"/>
        </w:rPr>
      </w:pPr>
      <w:r w:rsidRPr="006D1864">
        <w:rPr>
          <w:rStyle w:val="c9"/>
          <w:rFonts w:ascii="Times New Roman" w:hAnsi="Times New Roman"/>
          <w:color w:val="auto"/>
          <w:sz w:val="24"/>
          <w:szCs w:val="24"/>
        </w:rPr>
        <w:t>Веб</w:t>
      </w:r>
      <w:r w:rsidRPr="006D1864">
        <w:rPr>
          <w:rStyle w:val="c9"/>
          <w:rFonts w:ascii="Times New Roman" w:hAnsi="Times New Roman"/>
          <w:i/>
          <w:color w:val="auto"/>
          <w:sz w:val="24"/>
          <w:szCs w:val="24"/>
        </w:rPr>
        <w:t xml:space="preserve">-сайт (Website) - это объединённая под …………………… (доменным именем) ………………………. документов …………………….. или ………………... </w:t>
      </w:r>
    </w:p>
    <w:p w:rsidR="00EA170E" w:rsidRPr="006D1864" w:rsidRDefault="00EA170E" w:rsidP="00A00506">
      <w:pPr>
        <w:spacing w:after="0" w:line="240" w:lineRule="auto"/>
        <w:jc w:val="both"/>
        <w:rPr>
          <w:rStyle w:val="c9"/>
          <w:rFonts w:ascii="Times New Roman" w:hAnsi="Times New Roman"/>
          <w:color w:val="auto"/>
          <w:sz w:val="24"/>
          <w:szCs w:val="24"/>
        </w:rPr>
      </w:pPr>
      <w:r w:rsidRPr="006D1864">
        <w:rPr>
          <w:rStyle w:val="c9"/>
          <w:rFonts w:ascii="Times New Roman" w:hAnsi="Times New Roman"/>
          <w:color w:val="auto"/>
          <w:sz w:val="24"/>
          <w:szCs w:val="24"/>
        </w:rPr>
        <w:t>Б) Восстановите испорченный текст.</w:t>
      </w:r>
    </w:p>
    <w:p w:rsidR="00EA170E" w:rsidRPr="005A38FF" w:rsidRDefault="00EA170E" w:rsidP="005A38FF">
      <w:pPr>
        <w:spacing w:after="0" w:line="240" w:lineRule="auto"/>
        <w:ind w:left="567"/>
        <w:jc w:val="both"/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</w:pPr>
      <w:hyperlink r:id="rId16" w:history="1">
        <w:r w:rsidRPr="006D1864">
          <w:rPr>
            <w:rStyle w:val="c9"/>
            <w:rFonts w:ascii="Times New Roman" w:hAnsi="Times New Roman"/>
            <w:i/>
            <w:color w:val="auto"/>
            <w:sz w:val="24"/>
            <w:szCs w:val="24"/>
          </w:rPr>
          <w:t>URL</w:t>
        </w:r>
      </w:hyperlink>
      <w:r w:rsidRPr="006D1864">
        <w:rPr>
          <w:rStyle w:val="c9"/>
          <w:rFonts w:ascii="Times New Roman" w:hAnsi="Times New Roman"/>
          <w:i/>
          <w:color w:val="auto"/>
          <w:sz w:val="24"/>
          <w:szCs w:val="24"/>
        </w:rPr>
        <w:t xml:space="preserve">, </w:t>
      </w:r>
      <w:hyperlink r:id="rId17" w:history="1">
        <w:r w:rsidRPr="006D1864">
          <w:rPr>
            <w:rStyle w:val="c9"/>
            <w:rFonts w:ascii="Times New Roman" w:hAnsi="Times New Roman"/>
            <w:i/>
            <w:color w:val="auto"/>
            <w:sz w:val="24"/>
            <w:szCs w:val="24"/>
          </w:rPr>
          <w:t>интернета</w:t>
        </w:r>
      </w:hyperlink>
      <w:r w:rsidRPr="006D1864">
        <w:rPr>
          <w:rStyle w:val="c9"/>
          <w:rFonts w:ascii="Times New Roman" w:hAnsi="Times New Roman"/>
          <w:i/>
          <w:color w:val="auto"/>
          <w:sz w:val="24"/>
          <w:szCs w:val="24"/>
        </w:rPr>
        <w:t>, определяемая,  единица,   адресом,  это,  логическая,  Веб-страница,  одн</w:t>
      </w:r>
      <w:r w:rsidRPr="006D1864">
        <w:rPr>
          <w:rStyle w:val="c9"/>
          <w:rFonts w:ascii="Times New Roman" w:hAnsi="Times New Roman"/>
          <w:i/>
          <w:color w:val="auto"/>
          <w:sz w:val="24"/>
          <w:szCs w:val="24"/>
        </w:rPr>
        <w:t>о</w:t>
      </w:r>
      <w:r w:rsidRPr="006D1864">
        <w:rPr>
          <w:rStyle w:val="c9"/>
          <w:rFonts w:ascii="Times New Roman" w:hAnsi="Times New Roman"/>
          <w:i/>
          <w:color w:val="auto"/>
          <w:sz w:val="24"/>
          <w:szCs w:val="24"/>
        </w:rPr>
        <w:t>значно.</w:t>
      </w:r>
      <w:r>
        <w:rPr>
          <w:rStyle w:val="c9"/>
          <w:rFonts w:ascii="Times New Roman" w:hAnsi="Times New Roman"/>
          <w:i/>
          <w:color w:val="auto"/>
          <w:sz w:val="24"/>
          <w:szCs w:val="24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  <w:r w:rsidRPr="005A38FF">
        <w:rPr>
          <w:rStyle w:val="c9"/>
          <w:rFonts w:ascii="Times New Roman" w:hAnsi="Times New Roman"/>
          <w:i/>
          <w:color w:val="auto"/>
          <w:sz w:val="24"/>
          <w:szCs w:val="24"/>
          <w:u w:val="single"/>
        </w:rPr>
        <w:tab/>
      </w:r>
    </w:p>
    <w:p w:rsidR="00EA170E" w:rsidRPr="005A38FF" w:rsidRDefault="00EA170E" w:rsidP="00A00506">
      <w:pPr>
        <w:jc w:val="both"/>
        <w:rPr>
          <w:rStyle w:val="c9"/>
          <w:rFonts w:ascii="Times New Roman" w:hAnsi="Times New Roman"/>
          <w:color w:val="auto"/>
          <w:sz w:val="24"/>
          <w:szCs w:val="24"/>
        </w:rPr>
      </w:pPr>
      <w:r>
        <w:rPr>
          <w:noProof/>
          <w:lang w:eastAsia="ru-RU"/>
        </w:rPr>
        <w:pict>
          <v:roundrect id="_x0000_s1026" style="position:absolute;left:0;text-align:left;margin-left:195.2pt;margin-top:21.75pt;width:114.25pt;height:40.95pt;z-index:251649024" arcsize="10923f">
            <v:textbox>
              <w:txbxContent>
                <w:p w:rsidR="00EA170E" w:rsidRDefault="00EA170E" w:rsidP="00A00506">
                  <w:pPr>
                    <w:jc w:val="center"/>
                  </w:pPr>
                  <w:r>
                    <w:rPr>
                      <w:rStyle w:val="c9"/>
                      <w:rFonts w:ascii="Times New Roman" w:hAnsi="Times New Roman"/>
                      <w:color w:val="000000"/>
                      <w:sz w:val="24"/>
                      <w:szCs w:val="24"/>
                    </w:rPr>
                    <w:t>Способы создания сайтов</w:t>
                  </w:r>
                </w:p>
              </w:txbxContent>
            </v:textbox>
          </v:roundrect>
        </w:pict>
      </w:r>
      <w:r w:rsidRPr="005A38FF">
        <w:rPr>
          <w:rStyle w:val="c9"/>
          <w:rFonts w:ascii="Times New Roman" w:hAnsi="Times New Roman"/>
          <w:color w:val="auto"/>
          <w:sz w:val="24"/>
          <w:szCs w:val="24"/>
        </w:rPr>
        <w:t>В) Заполни схему</w:t>
      </w:r>
    </w:p>
    <w:p w:rsidR="00EA170E" w:rsidRDefault="00EA170E" w:rsidP="00A00506">
      <w:pPr>
        <w:jc w:val="both"/>
        <w:rPr>
          <w:rStyle w:val="c9"/>
          <w:rFonts w:ascii="Times New Roman" w:hAnsi="Times New Roman"/>
          <w:color w:val="000000"/>
          <w:sz w:val="24"/>
          <w:szCs w:val="24"/>
        </w:rPr>
      </w:pPr>
    </w:p>
    <w:p w:rsidR="00EA170E" w:rsidRDefault="00EA170E" w:rsidP="00A00506">
      <w:pPr>
        <w:jc w:val="both"/>
        <w:rPr>
          <w:rStyle w:val="c9"/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50.7pt;margin-top:11pt;width:28.4pt;height:41.55pt;z-index:251659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279.1pt;margin-top:11pt;width:198.8pt;height:41.55pt;z-index:2516561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60.45pt;margin-top:11pt;width:171.05pt;height:41.6pt;flip:x;z-index:2516531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left:0;text-align:left;margin-left:201.8pt;margin-top:11pt;width:29.7pt;height:41.6pt;flip:x;z-index:2516541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left:0;text-align:left;margin-left:273.8pt;margin-top:11pt;width:87.2pt;height:41.6pt;z-index:251655168" o:connectortype="straight">
            <v:stroke endarrow="block"/>
          </v:shape>
        </w:pict>
      </w:r>
    </w:p>
    <w:p w:rsidR="00EA170E" w:rsidRDefault="00EA170E" w:rsidP="00A00506">
      <w:pPr>
        <w:jc w:val="both"/>
        <w:rPr>
          <w:rStyle w:val="c9"/>
          <w:rFonts w:ascii="Times New Roman" w:hAnsi="Times New Roman"/>
          <w:color w:val="000000"/>
          <w:sz w:val="24"/>
          <w:szCs w:val="24"/>
        </w:rPr>
      </w:pPr>
    </w:p>
    <w:p w:rsidR="00EA170E" w:rsidRDefault="00EA170E" w:rsidP="00A00506">
      <w:pPr>
        <w:jc w:val="both"/>
        <w:rPr>
          <w:rStyle w:val="c9"/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roundrect id="_x0000_s1032" style="position:absolute;left:0;text-align:left;margin-left:453.45pt;margin-top:.9pt;width:86.5pt;height:51.15pt;z-index:251658240" arcsize="10923f">
            <v:textbox style="mso-next-textbox:#_x0000_s1032">
              <w:txbxContent>
                <w:p w:rsidR="00EA170E" w:rsidRPr="00B64393" w:rsidRDefault="00EA170E" w:rsidP="00A00506"/>
              </w:txbxContent>
            </v:textbox>
          </v:roundrect>
        </w:pict>
      </w:r>
      <w:r>
        <w:rPr>
          <w:noProof/>
          <w:lang w:eastAsia="ru-RU"/>
        </w:rPr>
        <w:pict>
          <v:roundrect id="_x0000_s1033" style="position:absolute;left:0;text-align:left;margin-left:348.6pt;margin-top:.9pt;width:86.5pt;height:51.15pt;z-index:251657216" arcsize="10923f">
            <v:textbox style="mso-next-textbox:#_x0000_s1033">
              <w:txbxContent>
                <w:p w:rsidR="00EA170E" w:rsidRPr="00B64393" w:rsidRDefault="00EA170E" w:rsidP="00A00506"/>
              </w:txbxContent>
            </v:textbox>
          </v:roundrect>
        </w:pict>
      </w:r>
      <w:r>
        <w:rPr>
          <w:noProof/>
          <w:lang w:eastAsia="ru-RU"/>
        </w:rPr>
        <w:pict>
          <v:roundrect id="_x0000_s1034" style="position:absolute;left:0;text-align:left;margin-left:241.45pt;margin-top:.85pt;width:86.5pt;height:51.15pt;z-index:251652096" arcsize="10923f">
            <v:textbox style="mso-next-textbox:#_x0000_s1034">
              <w:txbxContent>
                <w:p w:rsidR="00EA170E" w:rsidRPr="00B64393" w:rsidRDefault="00EA170E" w:rsidP="00A00506"/>
              </w:txbxContent>
            </v:textbox>
          </v:roundrect>
        </w:pict>
      </w:r>
      <w:r>
        <w:rPr>
          <w:noProof/>
          <w:lang w:eastAsia="ru-RU"/>
        </w:rPr>
        <w:pict>
          <v:roundrect id="_x0000_s1035" style="position:absolute;left:0;text-align:left;margin-left:130.45pt;margin-top:.9pt;width:93.8pt;height:51.1pt;z-index:251651072" arcsize="10923f">
            <v:textbox style="mso-next-textbox:#_x0000_s1035">
              <w:txbxContent>
                <w:p w:rsidR="00EA170E" w:rsidRPr="00B64393" w:rsidRDefault="00EA170E" w:rsidP="00A00506"/>
              </w:txbxContent>
            </v:textbox>
          </v:roundrect>
        </w:pict>
      </w:r>
      <w:r>
        <w:rPr>
          <w:noProof/>
          <w:lang w:eastAsia="ru-RU"/>
        </w:rPr>
        <w:pict>
          <v:roundrect id="_x0000_s1036" style="position:absolute;left:0;text-align:left;margin-left:-11.55pt;margin-top:.9pt;width:126.15pt;height:57.05pt;z-index:251650048" arcsize="10923f">
            <v:textbox style="mso-next-textbox:#_x0000_s1036">
              <w:txbxContent>
                <w:p w:rsidR="00EA170E" w:rsidRDefault="00EA170E" w:rsidP="00A00506">
                  <w:pPr>
                    <w:spacing w:after="0"/>
                    <w:jc w:val="center"/>
                    <w:rPr>
                      <w:rStyle w:val="c9"/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Style w:val="c9"/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Языки </w:t>
                  </w:r>
                </w:p>
                <w:p w:rsidR="00EA170E" w:rsidRPr="006A316C" w:rsidRDefault="00EA170E" w:rsidP="00A00506">
                  <w:pPr>
                    <w:spacing w:after="0"/>
                    <w:jc w:val="center"/>
                  </w:pPr>
                  <w:r>
                    <w:rPr>
                      <w:rStyle w:val="c9"/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программирования (</w:t>
                  </w:r>
                  <w:r>
                    <w:rPr>
                      <w:rStyle w:val="c9"/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Html, CSS, …)</w:t>
                  </w:r>
                </w:p>
              </w:txbxContent>
            </v:textbox>
          </v:roundrect>
        </w:pict>
      </w:r>
    </w:p>
    <w:p w:rsidR="00EA170E" w:rsidRDefault="00EA170E" w:rsidP="00A00506">
      <w:pPr>
        <w:jc w:val="both"/>
        <w:rPr>
          <w:rStyle w:val="c9"/>
          <w:rFonts w:ascii="Times New Roman" w:hAnsi="Times New Roman"/>
          <w:color w:val="000000"/>
          <w:sz w:val="24"/>
          <w:szCs w:val="24"/>
        </w:rPr>
      </w:pPr>
    </w:p>
    <w:p w:rsidR="00EA170E" w:rsidRDefault="00EA170E" w:rsidP="00A00506">
      <w:pPr>
        <w:jc w:val="both"/>
        <w:rPr>
          <w:rStyle w:val="c9"/>
          <w:rFonts w:ascii="Times New Roman" w:hAnsi="Times New Roman"/>
          <w:color w:val="000000"/>
          <w:sz w:val="24"/>
          <w:szCs w:val="24"/>
        </w:rPr>
      </w:pPr>
    </w:p>
    <w:p w:rsidR="00EA170E" w:rsidRDefault="00EA170E" w:rsidP="00A00506">
      <w:pPr>
        <w:spacing w:after="0"/>
        <w:jc w:val="both"/>
        <w:rPr>
          <w:rStyle w:val="c9"/>
          <w:rFonts w:ascii="Times New Roman" w:hAnsi="Times New Roman"/>
          <w:color w:val="000000"/>
          <w:sz w:val="24"/>
          <w:szCs w:val="24"/>
        </w:rPr>
      </w:pPr>
      <w:r>
        <w:rPr>
          <w:rStyle w:val="c9"/>
          <w:rFonts w:ascii="Times New Roman" w:hAnsi="Times New Roman"/>
          <w:color w:val="000000"/>
          <w:sz w:val="24"/>
          <w:szCs w:val="24"/>
        </w:rPr>
        <w:t>Г) Заполните таблицу «Сравнительная характеристика различных способов создания сайтов»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5"/>
        <w:gridCol w:w="3686"/>
        <w:gridCol w:w="3649"/>
      </w:tblGrid>
      <w:tr w:rsidR="00EA170E" w:rsidRPr="00420258" w:rsidTr="00420258">
        <w:tc>
          <w:tcPr>
            <w:tcW w:w="3085" w:type="dxa"/>
          </w:tcPr>
          <w:p w:rsidR="00EA170E" w:rsidRPr="00420258" w:rsidRDefault="00EA170E" w:rsidP="00420258">
            <w:pPr>
              <w:spacing w:after="0" w:line="240" w:lineRule="auto"/>
              <w:jc w:val="center"/>
              <w:rPr>
                <w:rStyle w:val="c9"/>
                <w:b/>
              </w:rPr>
            </w:pPr>
            <w:r w:rsidRPr="00420258">
              <w:rPr>
                <w:rStyle w:val="c9"/>
                <w:rFonts w:ascii="Times New Roman" w:hAnsi="Times New Roman"/>
                <w:b/>
                <w:color w:val="000000"/>
                <w:sz w:val="24"/>
                <w:szCs w:val="24"/>
              </w:rPr>
              <w:t>Способы создания сайтов</w:t>
            </w:r>
          </w:p>
        </w:tc>
        <w:tc>
          <w:tcPr>
            <w:tcW w:w="3686" w:type="dxa"/>
          </w:tcPr>
          <w:p w:rsidR="00EA170E" w:rsidRPr="00420258" w:rsidRDefault="00EA170E" w:rsidP="00420258">
            <w:pPr>
              <w:spacing w:after="0" w:line="240" w:lineRule="auto"/>
              <w:jc w:val="center"/>
              <w:rPr>
                <w:rStyle w:val="c9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0258">
              <w:rPr>
                <w:rStyle w:val="c9"/>
                <w:rFonts w:ascii="Times New Roman" w:hAnsi="Times New Roman"/>
                <w:b/>
                <w:color w:val="000000"/>
                <w:sz w:val="24"/>
                <w:szCs w:val="24"/>
              </w:rPr>
              <w:t>Плюсы</w:t>
            </w:r>
          </w:p>
        </w:tc>
        <w:tc>
          <w:tcPr>
            <w:tcW w:w="3649" w:type="dxa"/>
          </w:tcPr>
          <w:p w:rsidR="00EA170E" w:rsidRPr="00420258" w:rsidRDefault="00EA170E" w:rsidP="00420258">
            <w:pPr>
              <w:spacing w:after="0" w:line="240" w:lineRule="auto"/>
              <w:jc w:val="center"/>
              <w:rPr>
                <w:rStyle w:val="c9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0258">
              <w:rPr>
                <w:rStyle w:val="c9"/>
                <w:rFonts w:ascii="Times New Roman" w:hAnsi="Times New Roman"/>
                <w:b/>
                <w:color w:val="000000"/>
                <w:sz w:val="24"/>
                <w:szCs w:val="24"/>
              </w:rPr>
              <w:t>Минусы</w:t>
            </w:r>
          </w:p>
        </w:tc>
      </w:tr>
      <w:tr w:rsidR="00EA170E" w:rsidRPr="00420258" w:rsidTr="00420258">
        <w:trPr>
          <w:trHeight w:val="812"/>
        </w:trPr>
        <w:tc>
          <w:tcPr>
            <w:tcW w:w="3085" w:type="dxa"/>
            <w:vAlign w:val="center"/>
          </w:tcPr>
          <w:p w:rsidR="00EA170E" w:rsidRPr="00420258" w:rsidRDefault="00EA170E" w:rsidP="00420258">
            <w:pPr>
              <w:spacing w:after="0" w:line="240" w:lineRule="auto"/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  <w:t xml:space="preserve">Текстовые и визуальные </w:t>
            </w:r>
          </w:p>
          <w:p w:rsidR="00EA170E" w:rsidRPr="00420258" w:rsidRDefault="00EA170E" w:rsidP="00420258">
            <w:pPr>
              <w:spacing w:after="0" w:line="240" w:lineRule="auto"/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  <w:t>редакторы</w:t>
            </w:r>
          </w:p>
        </w:tc>
        <w:tc>
          <w:tcPr>
            <w:tcW w:w="3686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9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A170E" w:rsidRPr="00420258" w:rsidTr="00420258">
        <w:trPr>
          <w:trHeight w:val="722"/>
        </w:trPr>
        <w:tc>
          <w:tcPr>
            <w:tcW w:w="3085" w:type="dxa"/>
            <w:vAlign w:val="center"/>
          </w:tcPr>
          <w:p w:rsidR="00EA170E" w:rsidRPr="00420258" w:rsidRDefault="00EA170E" w:rsidP="00420258">
            <w:pPr>
              <w:spacing w:after="0" w:line="240" w:lineRule="auto"/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  <w:t xml:space="preserve">Языки </w:t>
            </w:r>
          </w:p>
          <w:p w:rsidR="00EA170E" w:rsidRPr="00420258" w:rsidRDefault="00EA170E" w:rsidP="00420258">
            <w:pPr>
              <w:spacing w:after="0" w:line="240" w:lineRule="auto"/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  <w:t>программирования</w:t>
            </w:r>
          </w:p>
        </w:tc>
        <w:tc>
          <w:tcPr>
            <w:tcW w:w="3686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9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A170E" w:rsidRPr="00420258" w:rsidTr="00420258">
        <w:tc>
          <w:tcPr>
            <w:tcW w:w="3085" w:type="dxa"/>
            <w:vAlign w:val="center"/>
          </w:tcPr>
          <w:p w:rsidR="00EA170E" w:rsidRPr="00420258" w:rsidRDefault="00EA170E" w:rsidP="00420258">
            <w:pPr>
              <w:spacing w:after="0" w:line="240" w:lineRule="auto"/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  <w:t>Конструкторы сайтов</w:t>
            </w:r>
          </w:p>
        </w:tc>
        <w:tc>
          <w:tcPr>
            <w:tcW w:w="3686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>С его помощью можно легко и быстро сделать сайт, не утруждая себя особыми знаниями в обла</w:t>
            </w: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>ти строительства сайтов. Экон</w:t>
            </w: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>мить немало времени</w:t>
            </w:r>
          </w:p>
        </w:tc>
        <w:tc>
          <w:tcPr>
            <w:tcW w:w="3649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>Ограниченность предложенными шаблонами. Пользователь  не разбирающийся в HTML коде и CSS стилях не сможет самосто</w:t>
            </w: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>тельно исправлять какие-либо вдруг возникшие у него пробл</w:t>
            </w: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202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мы. </w:t>
            </w:r>
          </w:p>
        </w:tc>
      </w:tr>
      <w:tr w:rsidR="00EA170E" w:rsidRPr="00420258" w:rsidTr="00420258">
        <w:trPr>
          <w:trHeight w:val="778"/>
        </w:trPr>
        <w:tc>
          <w:tcPr>
            <w:tcW w:w="3085" w:type="dxa"/>
            <w:vAlign w:val="center"/>
          </w:tcPr>
          <w:p w:rsidR="00EA170E" w:rsidRPr="00420258" w:rsidRDefault="00EA170E" w:rsidP="00420258">
            <w:pPr>
              <w:spacing w:after="0" w:line="240" w:lineRule="auto"/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  <w:t>CMS</w:t>
            </w:r>
          </w:p>
        </w:tc>
        <w:tc>
          <w:tcPr>
            <w:tcW w:w="3686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9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A170E" w:rsidRPr="00420258" w:rsidTr="00420258">
        <w:trPr>
          <w:trHeight w:val="673"/>
        </w:trPr>
        <w:tc>
          <w:tcPr>
            <w:tcW w:w="3085" w:type="dxa"/>
            <w:vAlign w:val="center"/>
          </w:tcPr>
          <w:p w:rsidR="00EA170E" w:rsidRPr="00420258" w:rsidRDefault="00EA170E" w:rsidP="00420258">
            <w:pPr>
              <w:spacing w:after="0" w:line="240" w:lineRule="auto"/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  <w:t>Сервисы для создания са</w:t>
            </w:r>
            <w:r w:rsidRPr="00420258"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  <w:t>й</w:t>
            </w:r>
            <w:r w:rsidRPr="00420258">
              <w:rPr>
                <w:rStyle w:val="c9"/>
                <w:rFonts w:ascii="Times New Roman" w:hAnsi="Times New Roman"/>
                <w:color w:val="auto"/>
                <w:sz w:val="24"/>
                <w:szCs w:val="24"/>
              </w:rPr>
              <w:t>тов</w:t>
            </w:r>
          </w:p>
        </w:tc>
        <w:tc>
          <w:tcPr>
            <w:tcW w:w="3686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49" w:type="dxa"/>
          </w:tcPr>
          <w:p w:rsidR="00EA170E" w:rsidRPr="00420258" w:rsidRDefault="00EA170E" w:rsidP="00420258">
            <w:pPr>
              <w:spacing w:after="0" w:line="240" w:lineRule="auto"/>
              <w:jc w:val="both"/>
              <w:rPr>
                <w:rStyle w:val="c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A170E" w:rsidRDefault="00EA170E" w:rsidP="00A00506">
      <w:pPr>
        <w:spacing w:after="0"/>
        <w:jc w:val="right"/>
        <w:rPr>
          <w:rStyle w:val="c9"/>
          <w:rFonts w:ascii="Times New Roman" w:hAnsi="Times New Roman"/>
          <w:i/>
          <w:color w:val="000000"/>
          <w:sz w:val="24"/>
          <w:szCs w:val="24"/>
        </w:rPr>
      </w:pPr>
    </w:p>
    <w:p w:rsidR="00EA170E" w:rsidRDefault="00EA170E">
      <w:pPr>
        <w:rPr>
          <w:rStyle w:val="c9"/>
          <w:rFonts w:ascii="Times New Roman" w:hAnsi="Times New Roman"/>
          <w:i/>
          <w:color w:val="000000"/>
          <w:sz w:val="24"/>
          <w:szCs w:val="24"/>
        </w:rPr>
      </w:pPr>
      <w:r>
        <w:rPr>
          <w:rStyle w:val="c9"/>
          <w:rFonts w:ascii="Times New Roman" w:hAnsi="Times New Roman"/>
          <w:i/>
          <w:color w:val="000000"/>
          <w:sz w:val="24"/>
          <w:szCs w:val="24"/>
        </w:rPr>
        <w:br w:type="page"/>
      </w:r>
    </w:p>
    <w:p w:rsidR="00EA170E" w:rsidRPr="00A00506" w:rsidRDefault="00EA170E" w:rsidP="00A00506">
      <w:pPr>
        <w:spacing w:after="0"/>
        <w:jc w:val="right"/>
        <w:rPr>
          <w:rStyle w:val="c9"/>
          <w:rFonts w:ascii="Times New Roman" w:hAnsi="Times New Roman"/>
          <w:i/>
          <w:color w:val="000000"/>
          <w:sz w:val="24"/>
          <w:szCs w:val="24"/>
        </w:rPr>
      </w:pPr>
      <w:r w:rsidRPr="00A00506">
        <w:rPr>
          <w:rStyle w:val="c9"/>
          <w:rFonts w:ascii="Times New Roman" w:hAnsi="Times New Roman"/>
          <w:i/>
          <w:color w:val="000000"/>
          <w:sz w:val="24"/>
          <w:szCs w:val="24"/>
        </w:rPr>
        <w:t>Приложение 2</w:t>
      </w:r>
    </w:p>
    <w:p w:rsidR="00EA170E" w:rsidRDefault="00EA170E" w:rsidP="00A00506">
      <w:pPr>
        <w:spacing w:after="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040043">
        <w:rPr>
          <w:rFonts w:ascii="Times New Roman" w:hAnsi="Times New Roman"/>
          <w:b/>
          <w:color w:val="000000"/>
          <w:sz w:val="24"/>
          <w:szCs w:val="24"/>
        </w:rPr>
        <w:object w:dxaOrig="7198" w:dyaOrig="5398">
          <v:shape id="_x0000_i1026" type="#_x0000_t75" style="width:302.25pt;height:310.5pt" o:ole="">
            <v:imagedata r:id="rId18" o:title=""/>
          </v:shape>
          <o:OLEObject Type="Embed" ProgID="PowerPoint.Slide.12" ShapeID="_x0000_i1026" DrawAspect="Content" ObjectID="_1568738572" r:id="rId19"/>
        </w:object>
      </w:r>
    </w:p>
    <w:p w:rsidR="00EA170E" w:rsidRPr="00A00506" w:rsidRDefault="00EA170E" w:rsidP="00A00506">
      <w:pPr>
        <w:spacing w:after="0"/>
        <w:jc w:val="right"/>
        <w:rPr>
          <w:rStyle w:val="c9"/>
          <w:rFonts w:ascii="Times New Roman" w:hAnsi="Times New Roman"/>
          <w:i/>
          <w:color w:val="000000"/>
          <w:sz w:val="24"/>
          <w:szCs w:val="24"/>
        </w:rPr>
      </w:pPr>
      <w:r w:rsidRPr="00A00506">
        <w:rPr>
          <w:rStyle w:val="c9"/>
          <w:rFonts w:ascii="Times New Roman" w:hAnsi="Times New Roman"/>
          <w:i/>
          <w:color w:val="000000"/>
          <w:sz w:val="24"/>
          <w:szCs w:val="24"/>
        </w:rPr>
        <w:t>Приложение 3</w:t>
      </w:r>
    </w:p>
    <w:p w:rsidR="00EA170E" w:rsidRPr="00592E5D" w:rsidRDefault="00EA170E" w:rsidP="00A00506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592E5D">
        <w:rPr>
          <w:rFonts w:ascii="Times New Roman" w:hAnsi="Times New Roman"/>
          <w:color w:val="auto"/>
          <w:sz w:val="24"/>
          <w:szCs w:val="24"/>
        </w:rPr>
        <w:t xml:space="preserve">Создать сайт группы </w:t>
      </w:r>
      <w:r>
        <w:rPr>
          <w:rFonts w:ascii="Times New Roman" w:hAnsi="Times New Roman"/>
          <w:color w:val="auto"/>
          <w:sz w:val="24"/>
          <w:szCs w:val="24"/>
        </w:rPr>
        <w:t>(</w:t>
      </w:r>
      <w:r w:rsidRPr="00592E5D">
        <w:rPr>
          <w:rFonts w:ascii="Times New Roman" w:hAnsi="Times New Roman"/>
          <w:color w:val="auto"/>
          <w:sz w:val="24"/>
          <w:szCs w:val="24"/>
        </w:rPr>
        <w:t>согласно задания</w:t>
      </w:r>
      <w:r>
        <w:rPr>
          <w:rFonts w:ascii="Times New Roman" w:hAnsi="Times New Roman"/>
          <w:color w:val="auto"/>
          <w:sz w:val="24"/>
          <w:szCs w:val="24"/>
        </w:rPr>
        <w:t>)</w:t>
      </w:r>
      <w:r w:rsidRPr="00592E5D">
        <w:rPr>
          <w:rFonts w:ascii="Times New Roman" w:hAnsi="Times New Roman"/>
          <w:color w:val="auto"/>
          <w:sz w:val="24"/>
          <w:szCs w:val="24"/>
        </w:rPr>
        <w:t>, опираясь на шаблон</w:t>
      </w:r>
    </w:p>
    <w:p w:rsidR="00EA170E" w:rsidRPr="00A00506" w:rsidRDefault="00EA170E" w:rsidP="00A00506">
      <w:pPr>
        <w:spacing w:after="0" w:line="240" w:lineRule="auto"/>
        <w:jc w:val="center"/>
        <w:rPr>
          <w:rStyle w:val="c9"/>
          <w:rFonts w:ascii="Times New Roman" w:hAnsi="Times New Roman"/>
          <w:b/>
          <w:i/>
          <w:color w:val="000000"/>
          <w:sz w:val="24"/>
          <w:szCs w:val="24"/>
        </w:rPr>
      </w:pPr>
      <w:r w:rsidRPr="00A00506">
        <w:rPr>
          <w:rStyle w:val="c9"/>
          <w:rFonts w:ascii="Times New Roman" w:hAnsi="Times New Roman"/>
          <w:b/>
          <w:i/>
          <w:color w:val="000000"/>
          <w:sz w:val="24"/>
          <w:szCs w:val="24"/>
        </w:rPr>
        <w:t>Примерный шаблон сайта</w:t>
      </w:r>
    </w:p>
    <w:p w:rsidR="00EA170E" w:rsidRDefault="00EA170E" w:rsidP="00A00506">
      <w:pPr>
        <w:jc w:val="center"/>
        <w:rPr>
          <w:rFonts w:ascii="Times New Roman" w:hAnsi="Times New Roman"/>
          <w:sz w:val="24"/>
          <w:szCs w:val="24"/>
        </w:rPr>
      </w:pPr>
      <w:r w:rsidRPr="009E6A4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7" type="#_x0000_t75" alt="p0068.png" style="width:281.25pt;height:153pt;visibility:visible">
            <v:imagedata r:id="rId20" o:title="" croptop="39176f" cropbottom="7664f" cropleft="10813f" cropright="8136f" blacklevel="3277f"/>
          </v:shape>
        </w:pict>
      </w:r>
    </w:p>
    <w:p w:rsidR="00EA170E" w:rsidRPr="00592E5D" w:rsidRDefault="00EA170E" w:rsidP="00A00506">
      <w:pPr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592E5D">
        <w:rPr>
          <w:rFonts w:ascii="Times New Roman" w:hAnsi="Times New Roman"/>
          <w:color w:val="auto"/>
          <w:sz w:val="24"/>
          <w:szCs w:val="24"/>
        </w:rPr>
        <w:t>Ход выполнение</w:t>
      </w:r>
    </w:p>
    <w:tbl>
      <w:tblPr>
        <w:tblW w:w="10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331"/>
        <w:gridCol w:w="4736"/>
      </w:tblGrid>
      <w:tr w:rsidR="00EA170E" w:rsidRPr="00420258" w:rsidTr="00420258">
        <w:trPr>
          <w:jc w:val="center"/>
        </w:trPr>
        <w:tc>
          <w:tcPr>
            <w:tcW w:w="541" w:type="dxa"/>
          </w:tcPr>
          <w:p w:rsidR="00EA170E" w:rsidRPr="00420258" w:rsidRDefault="00EA170E" w:rsidP="0042025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Зайти на сервис</w:t>
            </w:r>
            <w:r w:rsidRPr="00420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1" w:history="1">
              <w:r w:rsidRPr="00420258">
                <w:rPr>
                  <w:rFonts w:ascii="Times New Roman" w:hAnsi="Times New Roman"/>
                  <w:color w:val="0000CC"/>
                  <w:sz w:val="24"/>
                  <w:szCs w:val="24"/>
                </w:rPr>
                <w:t>http://www.sites.google.com/</w:t>
              </w:r>
            </w:hyperlink>
            <w:r w:rsidRPr="00420258">
              <w:rPr>
                <w:rFonts w:ascii="Times New Roman" w:hAnsi="Times New Roman"/>
                <w:color w:val="0000CC"/>
                <w:sz w:val="24"/>
                <w:szCs w:val="24"/>
              </w:rPr>
              <w:t xml:space="preserve"> </w:t>
            </w:r>
          </w:p>
        </w:tc>
        <w:tc>
          <w:tcPr>
            <w:tcW w:w="4736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170E" w:rsidRPr="00420258" w:rsidTr="00420258">
        <w:trPr>
          <w:jc w:val="center"/>
        </w:trPr>
        <w:tc>
          <w:tcPr>
            <w:tcW w:w="541" w:type="dxa"/>
          </w:tcPr>
          <w:p w:rsidR="00EA170E" w:rsidRPr="00420258" w:rsidRDefault="00EA170E" w:rsidP="0042025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Создать свой аккаунт</w:t>
            </w:r>
          </w:p>
        </w:tc>
        <w:tc>
          <w:tcPr>
            <w:tcW w:w="4736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37" style="position:absolute;margin-left:34.8pt;margin-top:100.95pt;width:50.85pt;height:14.55pt;z-index:251660288;mso-position-horizontal-relative:text;mso-position-vertical-relative:text" filled="f" strokecolor="red" strokeweight="2.25pt"/>
              </w:pict>
            </w: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0" o:spid="_x0000_i1028" type="#_x0000_t75" style="width:102.75pt;height:120.75pt;visibility:visible">
                  <v:imagedata r:id="rId22" o:title="" croptop="5894f" cropbottom="6599f" cropleft="17547f" cropright="19402f" gain="72818f"/>
                </v:shape>
              </w:pict>
            </w:r>
          </w:p>
        </w:tc>
      </w:tr>
      <w:tr w:rsidR="00EA170E" w:rsidRPr="00420258" w:rsidTr="00420258">
        <w:trPr>
          <w:jc w:val="center"/>
        </w:trPr>
        <w:tc>
          <w:tcPr>
            <w:tcW w:w="541" w:type="dxa"/>
          </w:tcPr>
          <w:p w:rsidR="00EA170E" w:rsidRPr="00420258" w:rsidRDefault="00EA170E" w:rsidP="0042025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Зарегистрируйтесь</w:t>
            </w:r>
          </w:p>
        </w:tc>
        <w:tc>
          <w:tcPr>
            <w:tcW w:w="4736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3" o:spid="_x0000_i1029" type="#_x0000_t75" style="width:168.75pt;height:107.25pt;visibility:visible">
                  <v:imagedata r:id="rId23" o:title="" croptop="4857f" cropbottom="5701f" cropleft="9844f" cropright="10105f"/>
                </v:shape>
              </w:pict>
            </w:r>
          </w:p>
        </w:tc>
      </w:tr>
      <w:tr w:rsidR="00EA170E" w:rsidRPr="00420258" w:rsidTr="00420258">
        <w:trPr>
          <w:jc w:val="center"/>
        </w:trPr>
        <w:tc>
          <w:tcPr>
            <w:tcW w:w="541" w:type="dxa"/>
          </w:tcPr>
          <w:p w:rsidR="00EA170E" w:rsidRPr="00420258" w:rsidRDefault="00EA170E" w:rsidP="0042025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Войти в </w:t>
            </w:r>
            <w:r w:rsidRPr="00420258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Google+</w:t>
            </w:r>
          </w:p>
        </w:tc>
        <w:tc>
          <w:tcPr>
            <w:tcW w:w="4736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38" style="position:absolute;margin-left:169.9pt;margin-top:35.85pt;width:60.4pt;height:14.55pt;z-index:251661312;mso-position-horizontal-relative:text;mso-position-vertical-relative:text" filled="f" strokecolor="red" strokeweight="2.25pt"/>
              </w:pict>
            </w: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6" o:spid="_x0000_i1030" type="#_x0000_t75" style="width:237pt;height:93.75pt;visibility:visible">
                  <v:imagedata r:id="rId24" o:title="" cropbottom="21168f" cropleft="16801f"/>
                </v:shape>
              </w:pict>
            </w:r>
          </w:p>
        </w:tc>
      </w:tr>
      <w:tr w:rsidR="00EA170E" w:rsidRPr="00420258" w:rsidTr="00420258">
        <w:trPr>
          <w:jc w:val="center"/>
        </w:trPr>
        <w:tc>
          <w:tcPr>
            <w:tcW w:w="541" w:type="dxa"/>
          </w:tcPr>
          <w:p w:rsidR="00EA170E" w:rsidRPr="00420258" w:rsidRDefault="00EA170E" w:rsidP="0042025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В «Сервисах» выбрать «Еще».</w:t>
            </w: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736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39" style="position:absolute;margin-left:135.15pt;margin-top:101.7pt;width:60.4pt;height:14.55pt;z-index:251663360;mso-position-horizontal-relative:text;mso-position-vertical-relative:text" filled="f" strokecolor="red" strokeweight="2.25pt"/>
              </w:pict>
            </w:r>
            <w:r>
              <w:rPr>
                <w:noProof/>
                <w:lang w:eastAsia="ru-RU"/>
              </w:rPr>
              <w:pict>
                <v:oval id="_x0000_s1040" style="position:absolute;margin-left:156.5pt;margin-top:4.75pt;width:20.45pt;height:14.55pt;z-index:251662336;mso-position-horizontal-relative:text;mso-position-vertical-relative:text" filled="f" strokecolor="red" strokeweight="2.25pt"/>
              </w:pict>
            </w: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9" o:spid="_x0000_i1031" type="#_x0000_t75" style="width:207pt;height:121.5pt;visibility:visible">
                  <v:imagedata r:id="rId25" o:title="" croptop="4272f" cropbottom="16748f" cropleft="29733f"/>
                </v:shape>
              </w:pict>
            </w:r>
          </w:p>
        </w:tc>
      </w:tr>
      <w:tr w:rsidR="00EA170E" w:rsidRPr="00420258" w:rsidTr="00420258">
        <w:trPr>
          <w:jc w:val="center"/>
        </w:trPr>
        <w:tc>
          <w:tcPr>
            <w:tcW w:w="541" w:type="dxa"/>
          </w:tcPr>
          <w:p w:rsidR="00EA170E" w:rsidRPr="00420258" w:rsidRDefault="00EA170E" w:rsidP="0042025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Перейти в закладку «Для дома и офиса», выбрать меню «Сайты»</w:t>
            </w:r>
          </w:p>
        </w:tc>
        <w:tc>
          <w:tcPr>
            <w:tcW w:w="4736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41" style="position:absolute;margin-left:116.55pt;margin-top:47.35pt;width:60.4pt;height:14.55pt;z-index:251665408;mso-position-horizontal-relative:text;mso-position-vertical-relative:text" filled="f" strokecolor="red" strokeweight="2.25pt"/>
              </w:pict>
            </w:r>
            <w:r>
              <w:rPr>
                <w:noProof/>
                <w:lang w:eastAsia="ru-RU"/>
              </w:rPr>
              <w:pict>
                <v:oval id="_x0000_s1042" style="position:absolute;margin-left:-2.35pt;margin-top:-.25pt;width:60.4pt;height:14.55pt;z-index:251664384;mso-position-horizontal-relative:text;mso-position-vertical-relative:text" filled="f" strokecolor="red" strokeweight="2.25pt"/>
              </w:pict>
            </w: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2" o:spid="_x0000_i1032" type="#_x0000_t75" style="width:225.75pt;height:105pt;visibility:visible">
                  <v:imagedata r:id="rId26" o:title="" croptop="5450f" cropbottom="14262f" cropleft="7686f" cropright="9781f"/>
                </v:shape>
              </w:pict>
            </w:r>
          </w:p>
        </w:tc>
      </w:tr>
      <w:tr w:rsidR="00EA170E" w:rsidRPr="00420258" w:rsidTr="00420258">
        <w:trPr>
          <w:jc w:val="center"/>
        </w:trPr>
        <w:tc>
          <w:tcPr>
            <w:tcW w:w="541" w:type="dxa"/>
          </w:tcPr>
          <w:p w:rsidR="00EA170E" w:rsidRPr="00420258" w:rsidRDefault="00EA170E" w:rsidP="0042025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Нажать кнопку «Создать»</w:t>
            </w:r>
          </w:p>
        </w:tc>
        <w:tc>
          <w:tcPr>
            <w:tcW w:w="4736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43" style="position:absolute;margin-left:-2.35pt;margin-top:59.45pt;width:60.4pt;height:25.75pt;z-index:251666432;mso-position-horizontal-relative:text;mso-position-vertical-relative:text" filled="f" strokecolor="red" strokeweight="2.25pt"/>
              </w:pict>
            </w: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5" o:spid="_x0000_i1033" type="#_x0000_t75" style="width:195.75pt;height:98.25pt;visibility:visible">
                  <v:imagedata r:id="rId27" o:title="" cropbottom="38406f" cropright="39437f"/>
                </v:shape>
              </w:pict>
            </w:r>
          </w:p>
        </w:tc>
      </w:tr>
      <w:tr w:rsidR="00EA170E" w:rsidRPr="00420258" w:rsidTr="00420258">
        <w:trPr>
          <w:jc w:val="center"/>
        </w:trPr>
        <w:tc>
          <w:tcPr>
            <w:tcW w:w="541" w:type="dxa"/>
          </w:tcPr>
          <w:p w:rsidR="00EA170E" w:rsidRPr="00420258" w:rsidRDefault="00EA170E" w:rsidP="0042025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1" w:type="dxa"/>
          </w:tcPr>
          <w:p w:rsidR="00EA170E" w:rsidRPr="00420258" w:rsidRDefault="00EA170E" w:rsidP="00420258">
            <w:pPr>
              <w:suppressAutoHyphens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На открывшейся странице вы можете создавать сайт, всего за несколько кликов:</w:t>
            </w:r>
          </w:p>
          <w:p w:rsidR="00EA170E" w:rsidRPr="00420258" w:rsidRDefault="00EA170E" w:rsidP="00420258">
            <w:pPr>
              <w:suppressAutoHyphens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Первым делом нужно выбрать шаблон из коллекции для этого</w:t>
            </w:r>
          </w:p>
          <w:p w:rsidR="00EA170E" w:rsidRPr="00420258" w:rsidRDefault="00EA170E" w:rsidP="00420258">
            <w:pPr>
              <w:pStyle w:val="ListParagraph"/>
              <w:numPr>
                <w:ilvl w:val="0"/>
                <w:numId w:val="25"/>
              </w:numPr>
              <w:suppressAutoHyphens/>
              <w:spacing w:after="0" w:line="240" w:lineRule="auto"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Кликните по ссылке посмотреть дополнительные шаблоны. </w:t>
            </w:r>
          </w:p>
          <w:p w:rsidR="00EA170E" w:rsidRPr="00420258" w:rsidRDefault="00EA170E" w:rsidP="00420258">
            <w:pPr>
              <w:pStyle w:val="ListParagraph"/>
              <w:numPr>
                <w:ilvl w:val="0"/>
                <w:numId w:val="25"/>
              </w:numPr>
              <w:suppressAutoHyphens/>
              <w:spacing w:after="0" w:line="240" w:lineRule="auto"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В открывшемся окне поочередно выберите  категорию в первой колонке и сам шаблон в правой части окна.</w:t>
            </w:r>
          </w:p>
          <w:p w:rsidR="00EA170E" w:rsidRPr="00420258" w:rsidRDefault="00EA170E" w:rsidP="00420258">
            <w:pPr>
              <w:pStyle w:val="ListParagraph"/>
              <w:numPr>
                <w:ilvl w:val="0"/>
                <w:numId w:val="25"/>
              </w:numPr>
              <w:suppressAutoHyphens/>
              <w:spacing w:after="0" w:line="240" w:lineRule="auto"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Выбрав шаблон, щелкните по нему, для просмотра. Если шаблон вас устраивает то кликните по кнопке в правом верхнем углу «использовать этот шаблон»</w:t>
            </w:r>
          </w:p>
          <w:p w:rsidR="00EA170E" w:rsidRPr="00420258" w:rsidRDefault="00EA170E" w:rsidP="00420258">
            <w:pPr>
              <w:pStyle w:val="ListParagraph"/>
              <w:numPr>
                <w:ilvl w:val="0"/>
                <w:numId w:val="25"/>
              </w:numPr>
              <w:suppressAutoHyphens/>
              <w:spacing w:after="0" w:line="240" w:lineRule="auto"/>
              <w:ind w:left="262" w:hanging="262"/>
              <w:contextualSpacing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Далее введите название для своего сайта. </w:t>
            </w:r>
          </w:p>
          <w:p w:rsidR="00EA170E" w:rsidRPr="00420258" w:rsidRDefault="00EA170E" w:rsidP="00420258">
            <w:pPr>
              <w:pStyle w:val="ListParagraph"/>
              <w:numPr>
                <w:ilvl w:val="0"/>
                <w:numId w:val="25"/>
              </w:numPr>
              <w:suppressAutoHyphens/>
              <w:spacing w:after="0" w:line="240" w:lineRule="auto"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URL адрес – это адрес по которому будет расположен Ваш сайт. Этот адрес состоит только из латинских букв и цифр. Введите его в соответствующее поле.</w:t>
            </w:r>
          </w:p>
          <w:p w:rsidR="00EA170E" w:rsidRPr="00420258" w:rsidRDefault="00EA170E" w:rsidP="00420258">
            <w:pPr>
              <w:pStyle w:val="ListParagraph"/>
              <w:numPr>
                <w:ilvl w:val="0"/>
                <w:numId w:val="25"/>
              </w:numPr>
              <w:suppressAutoHyphens/>
              <w:spacing w:after="0" w:line="240" w:lineRule="auto"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Следующий этап выбор цветового оформления из списка предложенного.</w:t>
            </w:r>
          </w:p>
          <w:p w:rsidR="00EA170E" w:rsidRPr="00420258" w:rsidRDefault="00EA170E" w:rsidP="00420258">
            <w:pPr>
              <w:pStyle w:val="ListParagraph"/>
              <w:numPr>
                <w:ilvl w:val="0"/>
                <w:numId w:val="25"/>
              </w:numPr>
              <w:suppressAutoHyphens/>
              <w:spacing w:after="0" w:line="240" w:lineRule="auto"/>
              <w:ind w:left="262" w:hanging="262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Затем введите проверочный код в специальное поле  и кликните по кнопке ENTER</w:t>
            </w:r>
          </w:p>
          <w:p w:rsidR="00EA170E" w:rsidRPr="00420258" w:rsidRDefault="00EA170E" w:rsidP="0042025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Если вы все сделали правильно, то будет открыта страница вашего нового сайта.</w:t>
            </w:r>
          </w:p>
          <w:p w:rsidR="00EA170E" w:rsidRPr="00420258" w:rsidRDefault="00EA170E" w:rsidP="0042025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Для того чтобы внести изменения достаточно просто переместить курсор к нужному объекту и преступить к редактированию, в этом вам пом</w:t>
            </w: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жет удобная панель инструментов. С помощью нее моно изменять шрифт, добавлять различные эффекты, загружать и редактировать изображ</w:t>
            </w: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420258">
              <w:rPr>
                <w:rFonts w:ascii="Times New Roman" w:hAnsi="Times New Roman"/>
                <w:color w:val="auto"/>
                <w:sz w:val="24"/>
                <w:szCs w:val="24"/>
              </w:rPr>
              <w:t>ния и многое др.</w:t>
            </w:r>
          </w:p>
        </w:tc>
        <w:tc>
          <w:tcPr>
            <w:tcW w:w="4736" w:type="dxa"/>
          </w:tcPr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8" o:spid="_x0000_i1034" type="#_x0000_t75" style="width:92.25pt;height:86.25pt;visibility:visible" filled="t">
                  <v:imagedata r:id="rId28" o:title="" croptop="21840f" cropbottom="33980f" cropleft="26058f" cropright="33379f"/>
                </v:shape>
              </w:pict>
            </w: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9" o:spid="_x0000_i1035" type="#_x0000_t75" style="width:134.25pt;height:34.5pt;visibility:visible" filled="t">
                  <v:imagedata r:id="rId28" o:title="" croptop="38832f" cropbottom="20161f" cropleft="9330f" cropright="42811f"/>
                </v:shape>
              </w:pict>
            </w: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0" o:spid="_x0000_i1036" type="#_x0000_t75" style="width:215.25pt;height:40.5pt;visibility:visible" filled="t">
                  <v:imagedata r:id="rId28" o:title="" croptop="46859f" cropbottom="11014f" cropleft="9685f" cropright="34009f"/>
                </v:shape>
              </w:pict>
            </w: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170E" w:rsidRPr="00420258" w:rsidRDefault="00EA170E" w:rsidP="004202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6A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1" o:spid="_x0000_i1037" type="#_x0000_t75" style="width:134.25pt;height:75pt;visibility:visible" filled="t">
                  <v:imagedata r:id="rId29" o:title="" croptop="37342f" cropbottom="9705f" cropleft="4305f" cropright="43022f"/>
                </v:shape>
              </w:pict>
            </w:r>
          </w:p>
        </w:tc>
      </w:tr>
    </w:tbl>
    <w:p w:rsidR="00EA170E" w:rsidRDefault="00EA170E" w:rsidP="00A00506">
      <w:pPr>
        <w:spacing w:after="0" w:line="240" w:lineRule="auto"/>
        <w:jc w:val="right"/>
        <w:rPr>
          <w:rFonts w:ascii="Times New Roman" w:hAnsi="Times New Roman"/>
          <w:b/>
          <w:color w:val="auto"/>
          <w:sz w:val="24"/>
          <w:szCs w:val="24"/>
        </w:rPr>
      </w:pPr>
    </w:p>
    <w:p w:rsidR="00EA170E" w:rsidRPr="00F370FC" w:rsidRDefault="00EA170E" w:rsidP="00A00506">
      <w:pPr>
        <w:spacing w:after="0" w:line="240" w:lineRule="auto"/>
        <w:jc w:val="right"/>
        <w:rPr>
          <w:rFonts w:ascii="Times New Roman" w:hAnsi="Times New Roman"/>
          <w:i/>
          <w:color w:val="auto"/>
          <w:sz w:val="24"/>
          <w:szCs w:val="24"/>
        </w:rPr>
      </w:pPr>
      <w:r w:rsidRPr="00F370FC">
        <w:rPr>
          <w:rFonts w:ascii="Times New Roman" w:hAnsi="Times New Roman"/>
          <w:i/>
          <w:color w:val="auto"/>
          <w:sz w:val="24"/>
          <w:szCs w:val="24"/>
        </w:rPr>
        <w:t>Приложение 4</w:t>
      </w:r>
    </w:p>
    <w:p w:rsidR="00EA170E" w:rsidRPr="00592E5D" w:rsidRDefault="00EA170E" w:rsidP="00A00506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592E5D">
        <w:rPr>
          <w:rFonts w:ascii="Times New Roman" w:hAnsi="Times New Roman"/>
          <w:color w:val="auto"/>
          <w:sz w:val="24"/>
          <w:szCs w:val="24"/>
        </w:rPr>
        <w:t>Оцените свою работу на уроке и продолжи</w:t>
      </w:r>
      <w:r>
        <w:rPr>
          <w:rFonts w:ascii="Times New Roman" w:hAnsi="Times New Roman"/>
          <w:color w:val="auto"/>
          <w:sz w:val="24"/>
          <w:szCs w:val="24"/>
        </w:rPr>
        <w:t>те</w:t>
      </w:r>
      <w:r w:rsidRPr="00592E5D">
        <w:rPr>
          <w:rFonts w:ascii="Times New Roman" w:hAnsi="Times New Roman"/>
          <w:color w:val="auto"/>
          <w:sz w:val="24"/>
          <w:szCs w:val="24"/>
        </w:rPr>
        <w:t xml:space="preserve"> предложения.</w:t>
      </w:r>
    </w:p>
    <w:p w:rsidR="00EA170E" w:rsidRDefault="00EA170E" w:rsidP="00A00506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EA170E" w:rsidRPr="00A00506" w:rsidRDefault="00EA170E" w:rsidP="00A005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673FBB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Сегодня на уроке 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</w:p>
    <w:p w:rsidR="00EA170E" w:rsidRPr="00592E5D" w:rsidRDefault="00EA170E" w:rsidP="00A005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73FBB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Самым полезным и интересным для меня было</w:t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</w:p>
    <w:p w:rsidR="00EA170E" w:rsidRPr="00592E5D" w:rsidRDefault="00EA170E" w:rsidP="00A005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73FBB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Мне было трудно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</w:p>
    <w:p w:rsidR="00EA170E" w:rsidRPr="00163E42" w:rsidRDefault="00EA170E" w:rsidP="00A005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3FBB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У меня хорошо получилось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 w:rsidRPr="00A0050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ab/>
      </w:r>
    </w:p>
    <w:sectPr w:rsidR="00EA170E" w:rsidRPr="00163E42" w:rsidSect="00A00506">
      <w:headerReference w:type="default" r:id="rId3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70E" w:rsidRPr="000E31F5" w:rsidRDefault="00EA170E" w:rsidP="000E31F5">
      <w:pPr>
        <w:spacing w:after="0" w:line="240" w:lineRule="auto"/>
      </w:pPr>
      <w:r>
        <w:separator/>
      </w:r>
    </w:p>
  </w:endnote>
  <w:endnote w:type="continuationSeparator" w:id="0">
    <w:p w:rsidR="00EA170E" w:rsidRPr="000E31F5" w:rsidRDefault="00EA170E" w:rsidP="000E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70E" w:rsidRPr="000E31F5" w:rsidRDefault="00EA170E" w:rsidP="000E31F5">
      <w:pPr>
        <w:spacing w:after="0" w:line="240" w:lineRule="auto"/>
      </w:pPr>
      <w:r>
        <w:separator/>
      </w:r>
    </w:p>
  </w:footnote>
  <w:footnote w:type="continuationSeparator" w:id="0">
    <w:p w:rsidR="00EA170E" w:rsidRPr="000E31F5" w:rsidRDefault="00EA170E" w:rsidP="000E3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70E" w:rsidRDefault="00EA170E" w:rsidP="00420258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5641011"/>
    <w:multiLevelType w:val="hybridMultilevel"/>
    <w:tmpl w:val="3490D8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1C56B3E"/>
    <w:multiLevelType w:val="hybridMultilevel"/>
    <w:tmpl w:val="14DC9F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B841D7"/>
    <w:multiLevelType w:val="hybridMultilevel"/>
    <w:tmpl w:val="3D8EC3EE"/>
    <w:lvl w:ilvl="0" w:tplc="0D04CCAA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>
    <w:nsid w:val="14732A45"/>
    <w:multiLevelType w:val="hybridMultilevel"/>
    <w:tmpl w:val="89029FE0"/>
    <w:lvl w:ilvl="0" w:tplc="0D04C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F082C"/>
    <w:multiLevelType w:val="hybridMultilevel"/>
    <w:tmpl w:val="7924F34A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41F6C"/>
    <w:multiLevelType w:val="hybridMultilevel"/>
    <w:tmpl w:val="68AE5334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9895429"/>
    <w:multiLevelType w:val="hybridMultilevel"/>
    <w:tmpl w:val="DC9834FC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434376"/>
    <w:multiLevelType w:val="hybridMultilevel"/>
    <w:tmpl w:val="9E6E6C80"/>
    <w:lvl w:ilvl="0" w:tplc="0D04C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57083"/>
    <w:multiLevelType w:val="hybridMultilevel"/>
    <w:tmpl w:val="E2F2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C51F2F"/>
    <w:multiLevelType w:val="hybridMultilevel"/>
    <w:tmpl w:val="F9C6D770"/>
    <w:lvl w:ilvl="0" w:tplc="04190005">
      <w:start w:val="1"/>
      <w:numFmt w:val="bullet"/>
      <w:lvlText w:val="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2">
    <w:nsid w:val="2AF41606"/>
    <w:multiLevelType w:val="hybridMultilevel"/>
    <w:tmpl w:val="1DA006B8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313DB5"/>
    <w:multiLevelType w:val="hybridMultilevel"/>
    <w:tmpl w:val="0388C596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B6181A"/>
    <w:multiLevelType w:val="hybridMultilevel"/>
    <w:tmpl w:val="8B7C9D74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B10F7"/>
    <w:multiLevelType w:val="hybridMultilevel"/>
    <w:tmpl w:val="C30413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DA4D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75E98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7FCE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CEE1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AA620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B967B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60632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162D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52B75E8"/>
    <w:multiLevelType w:val="hybridMultilevel"/>
    <w:tmpl w:val="0CF8F73A"/>
    <w:lvl w:ilvl="0" w:tplc="00000008">
      <w:start w:val="1"/>
      <w:numFmt w:val="bullet"/>
      <w:lvlText w:val=""/>
      <w:lvlJc w:val="left"/>
      <w:pPr>
        <w:ind w:left="895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>
    <w:nsid w:val="36272618"/>
    <w:multiLevelType w:val="hybridMultilevel"/>
    <w:tmpl w:val="34E21792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294A13"/>
    <w:multiLevelType w:val="hybridMultilevel"/>
    <w:tmpl w:val="169A8C4E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D77991"/>
    <w:multiLevelType w:val="hybridMultilevel"/>
    <w:tmpl w:val="126CF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027E88"/>
    <w:multiLevelType w:val="hybridMultilevel"/>
    <w:tmpl w:val="B6BCD7A8"/>
    <w:lvl w:ilvl="0" w:tplc="E4F416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B8A6431"/>
    <w:multiLevelType w:val="hybridMultilevel"/>
    <w:tmpl w:val="E4506ED2"/>
    <w:lvl w:ilvl="0" w:tplc="00000008">
      <w:start w:val="1"/>
      <w:numFmt w:val="bullet"/>
      <w:lvlText w:val=""/>
      <w:lvlJc w:val="left"/>
      <w:pPr>
        <w:ind w:left="753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2">
    <w:nsid w:val="3E5331E4"/>
    <w:multiLevelType w:val="hybridMultilevel"/>
    <w:tmpl w:val="C54C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8496BE8"/>
    <w:multiLevelType w:val="hybridMultilevel"/>
    <w:tmpl w:val="E40E94EA"/>
    <w:lvl w:ilvl="0" w:tplc="00000008">
      <w:start w:val="1"/>
      <w:numFmt w:val="bullet"/>
      <w:lvlText w:val=""/>
      <w:lvlJc w:val="left"/>
      <w:pPr>
        <w:ind w:left="753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>
    <w:nsid w:val="48536CD8"/>
    <w:multiLevelType w:val="hybridMultilevel"/>
    <w:tmpl w:val="DCD6BB52"/>
    <w:lvl w:ilvl="0" w:tplc="0D04C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9703A8"/>
    <w:multiLevelType w:val="hybridMultilevel"/>
    <w:tmpl w:val="0AA6E886"/>
    <w:lvl w:ilvl="0" w:tplc="1BD057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6C10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225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72B4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B6E6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CC2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232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4C50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980E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5E5433"/>
    <w:multiLevelType w:val="hybridMultilevel"/>
    <w:tmpl w:val="E350EEDE"/>
    <w:lvl w:ilvl="0" w:tplc="0D04CCAA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7">
    <w:nsid w:val="4B831498"/>
    <w:multiLevelType w:val="hybridMultilevel"/>
    <w:tmpl w:val="6FAC78F6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B996D81"/>
    <w:multiLevelType w:val="hybridMultilevel"/>
    <w:tmpl w:val="ED36C01A"/>
    <w:name w:val="WW8Num162"/>
    <w:lvl w:ilvl="0" w:tplc="ED8E02C6">
      <w:start w:val="10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826A4C"/>
    <w:multiLevelType w:val="hybridMultilevel"/>
    <w:tmpl w:val="795EA418"/>
    <w:lvl w:ilvl="0" w:tplc="5AAA8922">
      <w:start w:val="1"/>
      <w:numFmt w:val="bullet"/>
      <w:lvlText w:val=""/>
      <w:lvlJc w:val="left"/>
      <w:pPr>
        <w:tabs>
          <w:tab w:val="num" w:pos="742"/>
        </w:tabs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2"/>
        </w:tabs>
        <w:ind w:left="14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2"/>
        </w:tabs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2"/>
        </w:tabs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2"/>
        </w:tabs>
        <w:ind w:left="36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2"/>
        </w:tabs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2"/>
        </w:tabs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2"/>
        </w:tabs>
        <w:ind w:left="57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2"/>
        </w:tabs>
        <w:ind w:left="6502" w:hanging="360"/>
      </w:pPr>
      <w:rPr>
        <w:rFonts w:ascii="Wingdings" w:hAnsi="Wingdings" w:hint="default"/>
      </w:rPr>
    </w:lvl>
  </w:abstractNum>
  <w:abstractNum w:abstractNumId="30">
    <w:nsid w:val="50F33CA0"/>
    <w:multiLevelType w:val="hybridMultilevel"/>
    <w:tmpl w:val="2B129A60"/>
    <w:lvl w:ilvl="0" w:tplc="5AAA8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1835290"/>
    <w:multiLevelType w:val="hybridMultilevel"/>
    <w:tmpl w:val="6110073C"/>
    <w:lvl w:ilvl="0" w:tplc="04190005">
      <w:start w:val="1"/>
      <w:numFmt w:val="bullet"/>
      <w:lvlText w:val="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2">
    <w:nsid w:val="588B2364"/>
    <w:multiLevelType w:val="hybridMultilevel"/>
    <w:tmpl w:val="F16655D8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60DBB"/>
    <w:multiLevelType w:val="hybridMultilevel"/>
    <w:tmpl w:val="F4C852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7820E2"/>
    <w:multiLevelType w:val="multilevel"/>
    <w:tmpl w:val="4EAC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E1B05FA"/>
    <w:multiLevelType w:val="hybridMultilevel"/>
    <w:tmpl w:val="FBAEF6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A6F755A"/>
    <w:multiLevelType w:val="multilevel"/>
    <w:tmpl w:val="8DBE16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ACA1F74"/>
    <w:multiLevelType w:val="hybridMultilevel"/>
    <w:tmpl w:val="CC50C2C2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B94526D"/>
    <w:multiLevelType w:val="multilevel"/>
    <w:tmpl w:val="C7D24426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  <w:rPr>
        <w:rFonts w:cs="Times New Roman"/>
      </w:rPr>
    </w:lvl>
  </w:abstractNum>
  <w:abstractNum w:abstractNumId="39">
    <w:nsid w:val="6BF13B76"/>
    <w:multiLevelType w:val="hybridMultilevel"/>
    <w:tmpl w:val="9BF217F2"/>
    <w:lvl w:ilvl="0" w:tplc="0D04CCAA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0">
    <w:nsid w:val="6E562783"/>
    <w:multiLevelType w:val="hybridMultilevel"/>
    <w:tmpl w:val="45C60D88"/>
    <w:lvl w:ilvl="0" w:tplc="556C96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1">
    <w:nsid w:val="6EBA19B1"/>
    <w:multiLevelType w:val="hybridMultilevel"/>
    <w:tmpl w:val="844A8B3A"/>
    <w:lvl w:ilvl="0" w:tplc="5AAA8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443EED"/>
    <w:multiLevelType w:val="hybridMultilevel"/>
    <w:tmpl w:val="95E2744E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0A1FF3"/>
    <w:multiLevelType w:val="hybridMultilevel"/>
    <w:tmpl w:val="B6101C30"/>
    <w:lvl w:ilvl="0" w:tplc="0D04CC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56F742D"/>
    <w:multiLevelType w:val="hybridMultilevel"/>
    <w:tmpl w:val="A06A86A8"/>
    <w:lvl w:ilvl="0" w:tplc="6A5CC51E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45">
    <w:nsid w:val="7BF07954"/>
    <w:multiLevelType w:val="hybridMultilevel"/>
    <w:tmpl w:val="C54C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7"/>
  </w:num>
  <w:num w:numId="3">
    <w:abstractNumId w:val="37"/>
  </w:num>
  <w:num w:numId="4">
    <w:abstractNumId w:val="28"/>
  </w:num>
  <w:num w:numId="5">
    <w:abstractNumId w:val="3"/>
  </w:num>
  <w:num w:numId="6">
    <w:abstractNumId w:val="34"/>
  </w:num>
  <w:num w:numId="7">
    <w:abstractNumId w:val="10"/>
  </w:num>
  <w:num w:numId="8">
    <w:abstractNumId w:val="20"/>
  </w:num>
  <w:num w:numId="9">
    <w:abstractNumId w:val="32"/>
  </w:num>
  <w:num w:numId="10">
    <w:abstractNumId w:val="45"/>
  </w:num>
  <w:num w:numId="11">
    <w:abstractNumId w:val="22"/>
  </w:num>
  <w:num w:numId="12">
    <w:abstractNumId w:val="17"/>
  </w:num>
  <w:num w:numId="13">
    <w:abstractNumId w:val="18"/>
  </w:num>
  <w:num w:numId="14">
    <w:abstractNumId w:val="42"/>
  </w:num>
  <w:num w:numId="15">
    <w:abstractNumId w:val="8"/>
  </w:num>
  <w:num w:numId="16">
    <w:abstractNumId w:val="15"/>
  </w:num>
  <w:num w:numId="17">
    <w:abstractNumId w:val="35"/>
  </w:num>
  <w:num w:numId="18">
    <w:abstractNumId w:val="38"/>
  </w:num>
  <w:num w:numId="19">
    <w:abstractNumId w:val="36"/>
  </w:num>
  <w:num w:numId="20">
    <w:abstractNumId w:val="40"/>
  </w:num>
  <w:num w:numId="21">
    <w:abstractNumId w:val="30"/>
  </w:num>
  <w:num w:numId="22">
    <w:abstractNumId w:val="41"/>
  </w:num>
  <w:num w:numId="23">
    <w:abstractNumId w:val="29"/>
  </w:num>
  <w:num w:numId="24">
    <w:abstractNumId w:val="2"/>
  </w:num>
  <w:num w:numId="25">
    <w:abstractNumId w:val="0"/>
  </w:num>
  <w:num w:numId="26">
    <w:abstractNumId w:val="1"/>
  </w:num>
  <w:num w:numId="27">
    <w:abstractNumId w:val="25"/>
  </w:num>
  <w:num w:numId="28">
    <w:abstractNumId w:val="19"/>
  </w:num>
  <w:num w:numId="29">
    <w:abstractNumId w:val="23"/>
  </w:num>
  <w:num w:numId="30">
    <w:abstractNumId w:val="21"/>
  </w:num>
  <w:num w:numId="31">
    <w:abstractNumId w:val="13"/>
  </w:num>
  <w:num w:numId="32">
    <w:abstractNumId w:val="33"/>
  </w:num>
  <w:num w:numId="33">
    <w:abstractNumId w:val="6"/>
  </w:num>
  <w:num w:numId="34">
    <w:abstractNumId w:val="12"/>
  </w:num>
  <w:num w:numId="35">
    <w:abstractNumId w:val="14"/>
  </w:num>
  <w:num w:numId="36">
    <w:abstractNumId w:val="16"/>
  </w:num>
  <w:num w:numId="37">
    <w:abstractNumId w:val="11"/>
  </w:num>
  <w:num w:numId="38">
    <w:abstractNumId w:val="31"/>
  </w:num>
  <w:num w:numId="39">
    <w:abstractNumId w:val="44"/>
  </w:num>
  <w:num w:numId="40">
    <w:abstractNumId w:val="24"/>
  </w:num>
  <w:num w:numId="41">
    <w:abstractNumId w:val="9"/>
  </w:num>
  <w:num w:numId="42">
    <w:abstractNumId w:val="5"/>
  </w:num>
  <w:num w:numId="43">
    <w:abstractNumId w:val="4"/>
  </w:num>
  <w:num w:numId="44">
    <w:abstractNumId w:val="26"/>
  </w:num>
  <w:num w:numId="45">
    <w:abstractNumId w:val="39"/>
  </w:num>
  <w:num w:numId="46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9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0506"/>
    <w:rsid w:val="00036777"/>
    <w:rsid w:val="00040043"/>
    <w:rsid w:val="00050EA4"/>
    <w:rsid w:val="000E31F5"/>
    <w:rsid w:val="00163E42"/>
    <w:rsid w:val="00206C8F"/>
    <w:rsid w:val="002A0A82"/>
    <w:rsid w:val="00323B4A"/>
    <w:rsid w:val="00356F7B"/>
    <w:rsid w:val="00420258"/>
    <w:rsid w:val="004640B9"/>
    <w:rsid w:val="005222D7"/>
    <w:rsid w:val="00524530"/>
    <w:rsid w:val="005704D6"/>
    <w:rsid w:val="00592380"/>
    <w:rsid w:val="00592E5D"/>
    <w:rsid w:val="005A38FF"/>
    <w:rsid w:val="00613CB5"/>
    <w:rsid w:val="006351D3"/>
    <w:rsid w:val="00673FBB"/>
    <w:rsid w:val="0068556D"/>
    <w:rsid w:val="006902E1"/>
    <w:rsid w:val="006947D2"/>
    <w:rsid w:val="006A316C"/>
    <w:rsid w:val="006D1864"/>
    <w:rsid w:val="006F0541"/>
    <w:rsid w:val="007B61D5"/>
    <w:rsid w:val="007F27B4"/>
    <w:rsid w:val="00891413"/>
    <w:rsid w:val="00961E8E"/>
    <w:rsid w:val="009A19C2"/>
    <w:rsid w:val="009E6A4C"/>
    <w:rsid w:val="009E7188"/>
    <w:rsid w:val="00A00506"/>
    <w:rsid w:val="00A44F28"/>
    <w:rsid w:val="00AB6F75"/>
    <w:rsid w:val="00B64393"/>
    <w:rsid w:val="00C24E31"/>
    <w:rsid w:val="00C458B2"/>
    <w:rsid w:val="00C522B8"/>
    <w:rsid w:val="00C768AD"/>
    <w:rsid w:val="00C962CE"/>
    <w:rsid w:val="00D501D3"/>
    <w:rsid w:val="00DC6DFB"/>
    <w:rsid w:val="00E77CE9"/>
    <w:rsid w:val="00EA170E"/>
    <w:rsid w:val="00F370FC"/>
    <w:rsid w:val="00F37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506"/>
    <w:pPr>
      <w:spacing w:after="200" w:line="276" w:lineRule="auto"/>
    </w:pPr>
    <w:rPr>
      <w:rFonts w:ascii="Verdana" w:hAnsi="Verdana"/>
      <w:color w:val="444444"/>
      <w:sz w:val="19"/>
      <w:szCs w:val="19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0050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A005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00506"/>
    <w:pPr>
      <w:spacing w:before="240" w:after="60" w:line="240" w:lineRule="auto"/>
      <w:outlineLvl w:val="8"/>
    </w:pPr>
    <w:rPr>
      <w:rFonts w:ascii="Arial" w:eastAsia="Times New Roman" w:hAnsi="Arial" w:cs="Arial"/>
      <w:color w:val="auto"/>
      <w:sz w:val="22"/>
      <w:szCs w:val="2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00506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0050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00506"/>
    <w:rPr>
      <w:rFonts w:ascii="Arial" w:hAnsi="Arial" w:cs="Arial"/>
      <w:lang w:eastAsia="ru-RU"/>
    </w:rPr>
  </w:style>
  <w:style w:type="paragraph" w:styleId="ListParagraph">
    <w:name w:val="List Paragraph"/>
    <w:basedOn w:val="Normal"/>
    <w:uiPriority w:val="99"/>
    <w:qFormat/>
    <w:rsid w:val="00A00506"/>
    <w:pPr>
      <w:ind w:left="720"/>
      <w:contextualSpacing/>
    </w:pPr>
  </w:style>
  <w:style w:type="paragraph" w:styleId="NormalWeb">
    <w:name w:val="Normal (Web)"/>
    <w:basedOn w:val="Normal"/>
    <w:uiPriority w:val="99"/>
    <w:rsid w:val="00A0050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00506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A00506"/>
    <w:rPr>
      <w:rFonts w:cs="Times New Roman"/>
      <w:i/>
    </w:rPr>
  </w:style>
  <w:style w:type="character" w:styleId="Hyperlink">
    <w:name w:val="Hyperlink"/>
    <w:basedOn w:val="DefaultParagraphFont"/>
    <w:uiPriority w:val="99"/>
    <w:rsid w:val="00A00506"/>
    <w:rPr>
      <w:rFonts w:cs="Times New Roman"/>
      <w:color w:val="0000FF"/>
      <w:u w:val="single"/>
    </w:rPr>
  </w:style>
  <w:style w:type="paragraph" w:customStyle="1" w:styleId="1">
    <w:name w:val="Обычный1"/>
    <w:uiPriority w:val="99"/>
    <w:rsid w:val="00A00506"/>
    <w:pPr>
      <w:widowControl w:val="0"/>
      <w:spacing w:line="420" w:lineRule="auto"/>
      <w:jc w:val="both"/>
    </w:pPr>
    <w:rPr>
      <w:rFonts w:ascii="Arial" w:eastAsia="Times New Roman" w:hAnsi="Arial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0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0506"/>
    <w:rPr>
      <w:rFonts w:ascii="Tahoma" w:hAnsi="Tahoma" w:cs="Tahoma"/>
      <w:color w:val="444444"/>
      <w:sz w:val="16"/>
      <w:szCs w:val="16"/>
    </w:rPr>
  </w:style>
  <w:style w:type="table" w:styleId="TableGrid">
    <w:name w:val="Table Grid"/>
    <w:basedOn w:val="TableNormal"/>
    <w:uiPriority w:val="99"/>
    <w:rsid w:val="00A00506"/>
    <w:rPr>
      <w:rFonts w:ascii="Verdana" w:hAnsi="Verdana"/>
      <w:color w:val="444444"/>
      <w:sz w:val="19"/>
      <w:szCs w:val="19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DefaultParagraphFont"/>
    <w:uiPriority w:val="99"/>
    <w:rsid w:val="00A00506"/>
    <w:rPr>
      <w:rFonts w:cs="Times New Roman"/>
    </w:rPr>
  </w:style>
  <w:style w:type="paragraph" w:customStyle="1" w:styleId="c11">
    <w:name w:val="c11"/>
    <w:basedOn w:val="Normal"/>
    <w:uiPriority w:val="99"/>
    <w:rsid w:val="00A0050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9">
    <w:name w:val="c9"/>
    <w:basedOn w:val="DefaultParagraphFont"/>
    <w:uiPriority w:val="99"/>
    <w:rsid w:val="00A00506"/>
    <w:rPr>
      <w:rFonts w:cs="Times New Roman"/>
    </w:rPr>
  </w:style>
  <w:style w:type="paragraph" w:customStyle="1" w:styleId="c16">
    <w:name w:val="c16"/>
    <w:basedOn w:val="Normal"/>
    <w:uiPriority w:val="99"/>
    <w:rsid w:val="00A0050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14">
    <w:name w:val="c14"/>
    <w:basedOn w:val="DefaultParagraphFont"/>
    <w:uiPriority w:val="99"/>
    <w:rsid w:val="00A00506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A00506"/>
    <w:rPr>
      <w:rFonts w:cs="Times New Roman"/>
    </w:rPr>
  </w:style>
  <w:style w:type="paragraph" w:styleId="Subtitle">
    <w:name w:val="Subtitle"/>
    <w:basedOn w:val="Normal"/>
    <w:link w:val="SubtitleChar"/>
    <w:uiPriority w:val="99"/>
    <w:qFormat/>
    <w:rsid w:val="00A00506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iCs/>
      <w:color w:val="auto"/>
      <w:sz w:val="28"/>
      <w:szCs w:val="20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00506"/>
    <w:rPr>
      <w:rFonts w:ascii="Times New Roman" w:hAnsi="Times New Roman" w:cs="Times New Roman"/>
      <w:iCs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0E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E31F5"/>
    <w:rPr>
      <w:rFonts w:ascii="Verdana" w:hAnsi="Verdana" w:cs="Times New Roman"/>
      <w:color w:val="444444"/>
      <w:sz w:val="19"/>
      <w:szCs w:val="19"/>
    </w:rPr>
  </w:style>
  <w:style w:type="paragraph" w:styleId="Footer">
    <w:name w:val="footer"/>
    <w:basedOn w:val="Normal"/>
    <w:link w:val="FooterChar"/>
    <w:uiPriority w:val="99"/>
    <w:semiHidden/>
    <w:rsid w:val="000E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E31F5"/>
    <w:rPr>
      <w:rFonts w:ascii="Verdana" w:hAnsi="Verdana" w:cs="Times New Roman"/>
      <w:color w:val="444444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tes.google.com/" TargetMode="External"/><Relationship Id="rId13" Type="http://schemas.openxmlformats.org/officeDocument/2006/relationships/hyperlink" Target="http://your-hosting.ru/terms/s/site/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www.sites.google.com/" TargetMode="External"/><Relationship Id="rId7" Type="http://schemas.openxmlformats.org/officeDocument/2006/relationships/hyperlink" Target="http://www.sites.google.com/" TargetMode="External"/><Relationship Id="rId12" Type="http://schemas.openxmlformats.org/officeDocument/2006/relationships/hyperlink" Target="http://your-hosting.ru/terms/u/url/" TargetMode="External"/><Relationship Id="rId17" Type="http://schemas.openxmlformats.org/officeDocument/2006/relationships/hyperlink" Target="http://your-hosting.ru/terms/i/internet/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your-hosting.ru/terms/u/url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your-hosting.ru/terms/i/internet/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inet-works.ru/site_books.php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://www.sites.google.com/" TargetMode="External"/><Relationship Id="rId19" Type="http://schemas.openxmlformats.org/officeDocument/2006/relationships/package" Target="embeddings/______Microsoft_Office_PowerPoint111.sldx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inet-works.ru/site_books.php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</TotalTime>
  <Pages>8</Pages>
  <Words>1984</Words>
  <Characters>11314</Characters>
  <Application>Microsoft Office Outlook</Application>
  <DocSecurity>0</DocSecurity>
  <Lines>0</Lines>
  <Paragraphs>0</Paragraphs>
  <ScaleCrop>false</ScaleCrop>
  <Company>МОУ МУК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Meridian05.ru</cp:lastModifiedBy>
  <cp:revision>9</cp:revision>
  <cp:lastPrinted>2015-03-11T06:52:00Z</cp:lastPrinted>
  <dcterms:created xsi:type="dcterms:W3CDTF">2015-02-20T07:37:00Z</dcterms:created>
  <dcterms:modified xsi:type="dcterms:W3CDTF">2017-10-05T15:56:00Z</dcterms:modified>
</cp:coreProperties>
</file>